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2AD" w:rsidRPr="00DB0EEE" w:rsidRDefault="009062AD" w:rsidP="009062AD">
      <w:pPr>
        <w:spacing w:after="0"/>
        <w:ind w:left="31680" w:hangingChars="354" w:firstLine="31680"/>
        <w:jc w:val="center"/>
        <w:rPr>
          <w:b/>
          <w:sz w:val="28"/>
          <w:szCs w:val="28"/>
        </w:rPr>
      </w:pPr>
      <w:r w:rsidRPr="00DB0EEE">
        <w:rPr>
          <w:rFonts w:hint="eastAsia"/>
          <w:b/>
          <w:sz w:val="28"/>
          <w:szCs w:val="28"/>
        </w:rPr>
        <w:t>제</w:t>
      </w:r>
      <w:r w:rsidRPr="00DB0EEE">
        <w:rPr>
          <w:b/>
          <w:sz w:val="28"/>
          <w:szCs w:val="28"/>
        </w:rPr>
        <w:t>6</w:t>
      </w:r>
      <w:r w:rsidRPr="00DB0EEE">
        <w:rPr>
          <w:rFonts w:hint="eastAsia"/>
          <w:b/>
          <w:sz w:val="28"/>
          <w:szCs w:val="28"/>
        </w:rPr>
        <w:t>차</w:t>
      </w:r>
      <w:r w:rsidRPr="00DB0EEE">
        <w:rPr>
          <w:b/>
          <w:sz w:val="28"/>
          <w:szCs w:val="28"/>
        </w:rPr>
        <w:t xml:space="preserve"> PSA Workshop: </w:t>
      </w:r>
      <w:r w:rsidRPr="00DB0EEE">
        <w:rPr>
          <w:rFonts w:hint="eastAsia"/>
          <w:b/>
          <w:sz w:val="28"/>
          <w:szCs w:val="28"/>
        </w:rPr>
        <w:t>패널토의</w:t>
      </w:r>
      <w:r>
        <w:rPr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요약</w:t>
      </w:r>
    </w:p>
    <w:p w:rsidR="009062AD" w:rsidRPr="00B57331" w:rsidRDefault="009062AD" w:rsidP="00B57331">
      <w:pPr>
        <w:spacing w:after="0"/>
        <w:rPr>
          <w:b/>
          <w:sz w:val="26"/>
          <w:szCs w:val="26"/>
        </w:rPr>
      </w:pPr>
    </w:p>
    <w:p w:rsidR="009062AD" w:rsidRPr="00B57331" w:rsidRDefault="009062AD" w:rsidP="00B57331">
      <w:pPr>
        <w:pStyle w:val="hstyle0"/>
        <w:spacing w:after="120" w:line="336" w:lineRule="auto"/>
        <w:jc w:val="center"/>
        <w:rPr>
          <w:rFonts w:ascii="맑은 고딕" w:eastAsia="맑은 고딕" w:hAnsi="맑은 고딕"/>
          <w:b/>
        </w:rPr>
      </w:pPr>
      <w:r w:rsidRPr="00B57331">
        <w:rPr>
          <w:rFonts w:ascii="맑은 고딕" w:eastAsia="맑은 고딕" w:hAnsi="맑은 고딕"/>
          <w:b/>
          <w:sz w:val="26"/>
          <w:szCs w:val="26"/>
        </w:rPr>
        <w:t xml:space="preserve">Session-1: </w:t>
      </w:r>
      <w:r w:rsidRPr="00B57331">
        <w:rPr>
          <w:rFonts w:ascii="맑은 고딕" w:eastAsia="맑은 고딕" w:hAnsi="맑은 고딕" w:hint="eastAsia"/>
          <w:b/>
          <w:sz w:val="26"/>
          <w:szCs w:val="26"/>
        </w:rPr>
        <w:t>국내</w:t>
      </w:r>
      <w:r w:rsidRPr="00B57331">
        <w:rPr>
          <w:rFonts w:ascii="맑은 고딕" w:eastAsia="맑은 고딕" w:hAnsi="맑은 고딕"/>
          <w:b/>
          <w:sz w:val="26"/>
          <w:szCs w:val="26"/>
        </w:rPr>
        <w:t xml:space="preserve"> </w:t>
      </w:r>
      <w:r w:rsidRPr="00B57331">
        <w:rPr>
          <w:rFonts w:ascii="맑은 고딕" w:eastAsia="맑은 고딕" w:hAnsi="맑은 고딕" w:hint="eastAsia"/>
          <w:b/>
          <w:sz w:val="26"/>
          <w:szCs w:val="26"/>
        </w:rPr>
        <w:t>리스크정보활용</w:t>
      </w:r>
      <w:r w:rsidRPr="00B57331">
        <w:rPr>
          <w:rFonts w:ascii="맑은 고딕" w:eastAsia="맑은 고딕" w:hAnsi="맑은 고딕"/>
          <w:b/>
          <w:sz w:val="26"/>
          <w:szCs w:val="26"/>
        </w:rPr>
        <w:t xml:space="preserve"> Roadmap</w:t>
      </w:r>
    </w:p>
    <w:p w:rsidR="009062AD" w:rsidRPr="00B57331" w:rsidRDefault="009062AD" w:rsidP="00B57331">
      <w:pPr>
        <w:spacing w:after="0"/>
        <w:rPr>
          <w:b/>
          <w:sz w:val="24"/>
          <w:szCs w:val="24"/>
        </w:rPr>
      </w:pPr>
    </w:p>
    <w:p w:rsidR="009062AD" w:rsidRPr="00FC3049" w:rsidRDefault="009062AD" w:rsidP="00FC3049">
      <w:pPr>
        <w:spacing w:after="0"/>
        <w:ind w:left="31680" w:hangingChars="354" w:firstLine="31680"/>
        <w:rPr>
          <w:b/>
          <w:sz w:val="24"/>
          <w:szCs w:val="24"/>
        </w:rPr>
      </w:pPr>
      <w:r w:rsidRPr="00FC3049">
        <w:rPr>
          <w:b/>
          <w:sz w:val="24"/>
          <w:szCs w:val="24"/>
        </w:rPr>
        <w:t xml:space="preserve">1. </w:t>
      </w:r>
      <w:r w:rsidRPr="00FC3049">
        <w:rPr>
          <w:rFonts w:hint="eastAsia"/>
          <w:b/>
          <w:sz w:val="24"/>
          <w:szCs w:val="24"/>
        </w:rPr>
        <w:t>주제발표</w:t>
      </w:r>
      <w:r w:rsidRPr="00FC3049">
        <w:rPr>
          <w:b/>
          <w:sz w:val="24"/>
          <w:szCs w:val="24"/>
        </w:rPr>
        <w:t xml:space="preserve"> (</w:t>
      </w:r>
      <w:smartTag w:uri="urn:schemas-microsoft-com:office:smarttags" w:element="time">
        <w:smartTagPr>
          <w:attr w:name="ls" w:val="trans"/>
          <w:attr w:name="Hour" w:val="9"/>
          <w:attr w:name="Minute" w:val="40"/>
        </w:smartTagPr>
        <w:r w:rsidRPr="00FC3049">
          <w:rPr>
            <w:b/>
            <w:sz w:val="24"/>
            <w:szCs w:val="24"/>
          </w:rPr>
          <w:t>9:40</w:t>
        </w:r>
      </w:smartTag>
      <w:r w:rsidRPr="00FC3049">
        <w:rPr>
          <w:b/>
          <w:sz w:val="24"/>
          <w:szCs w:val="24"/>
        </w:rPr>
        <w:t xml:space="preserve"> ~ </w:t>
      </w:r>
      <w:smartTag w:uri="urn:schemas-microsoft-com:office:smarttags" w:element="time">
        <w:smartTagPr>
          <w:attr w:name="ls" w:val="trans"/>
          <w:attr w:name="Hour" w:val="10"/>
          <w:attr w:name="Minute" w:val="40"/>
        </w:smartTagPr>
        <w:r w:rsidRPr="00FC3049">
          <w:rPr>
            <w:b/>
            <w:sz w:val="24"/>
            <w:szCs w:val="24"/>
          </w:rPr>
          <w:t>10:40</w:t>
        </w:r>
      </w:smartTag>
      <w:r w:rsidRPr="00FC3049">
        <w:rPr>
          <w:b/>
          <w:sz w:val="24"/>
          <w:szCs w:val="24"/>
        </w:rPr>
        <w:t>)</w:t>
      </w:r>
    </w:p>
    <w:p w:rsidR="009062AD" w:rsidRDefault="009062AD" w:rsidP="00B57331">
      <w:pPr>
        <w:spacing w:after="0"/>
        <w:ind w:left="31680" w:hangingChars="354" w:firstLine="31680"/>
        <w:jc w:val="left"/>
        <w:rPr>
          <w:sz w:val="24"/>
        </w:rPr>
      </w:pPr>
    </w:p>
    <w:p w:rsidR="009062AD" w:rsidRDefault="009062AD" w:rsidP="00B57331">
      <w:pPr>
        <w:spacing w:after="0"/>
        <w:ind w:left="31680" w:hangingChars="354" w:firstLine="31680"/>
        <w:jc w:val="left"/>
        <w:rPr>
          <w:sz w:val="24"/>
        </w:rPr>
      </w:pPr>
      <w:r w:rsidRPr="00564C0B">
        <w:rPr>
          <w:rFonts w:hint="eastAsia"/>
          <w:b/>
          <w:sz w:val="24"/>
        </w:rPr>
        <w:t>진광만</w:t>
      </w:r>
      <w:r w:rsidRPr="00564C0B">
        <w:rPr>
          <w:b/>
          <w:sz w:val="24"/>
        </w:rPr>
        <w:t xml:space="preserve"> (KHNP)</w:t>
      </w:r>
      <w:r>
        <w:rPr>
          <w:b/>
          <w:sz w:val="24"/>
        </w:rPr>
        <w:t xml:space="preserve"> </w:t>
      </w:r>
      <w:r w:rsidRPr="00564C0B">
        <w:rPr>
          <w:b/>
          <w:sz w:val="24"/>
        </w:rPr>
        <w:t xml:space="preserve">: </w:t>
      </w:r>
      <w:r w:rsidRPr="00564C0B">
        <w:rPr>
          <w:rFonts w:hint="eastAsia"/>
          <w:sz w:val="24"/>
        </w:rPr>
        <w:t>국내</w:t>
      </w:r>
      <w:r w:rsidRPr="00564C0B">
        <w:rPr>
          <w:sz w:val="24"/>
        </w:rPr>
        <w:t xml:space="preserve"> </w:t>
      </w:r>
      <w:r w:rsidRPr="00564C0B">
        <w:rPr>
          <w:rFonts w:hint="eastAsia"/>
          <w:sz w:val="24"/>
        </w:rPr>
        <w:t>리스크</w:t>
      </w:r>
      <w:r w:rsidRPr="00564C0B">
        <w:rPr>
          <w:sz w:val="24"/>
        </w:rPr>
        <w:t xml:space="preserve"> </w:t>
      </w:r>
      <w:r w:rsidRPr="00564C0B">
        <w:rPr>
          <w:rFonts w:hint="eastAsia"/>
          <w:sz w:val="24"/>
        </w:rPr>
        <w:t>정보활용</w:t>
      </w:r>
      <w:r w:rsidRPr="00564C0B">
        <w:rPr>
          <w:sz w:val="24"/>
        </w:rPr>
        <w:t xml:space="preserve"> roadmap </w:t>
      </w:r>
      <w:r w:rsidRPr="00564C0B">
        <w:rPr>
          <w:rFonts w:hint="eastAsia"/>
          <w:sz w:val="24"/>
        </w:rPr>
        <w:t>및</w:t>
      </w:r>
      <w:r w:rsidRPr="00564C0B">
        <w:rPr>
          <w:sz w:val="24"/>
        </w:rPr>
        <w:t xml:space="preserve"> </w:t>
      </w:r>
      <w:r w:rsidRPr="00564C0B">
        <w:rPr>
          <w:rFonts w:hint="eastAsia"/>
          <w:sz w:val="24"/>
        </w:rPr>
        <w:t>가동</w:t>
      </w:r>
      <w:r w:rsidRPr="00564C0B">
        <w:rPr>
          <w:sz w:val="24"/>
        </w:rPr>
        <w:t xml:space="preserve"> </w:t>
      </w:r>
      <w:r w:rsidRPr="00564C0B">
        <w:rPr>
          <w:rFonts w:hint="eastAsia"/>
          <w:sz w:val="24"/>
        </w:rPr>
        <w:t>중</w:t>
      </w:r>
      <w:r w:rsidRPr="00564C0B">
        <w:rPr>
          <w:sz w:val="24"/>
        </w:rPr>
        <w:t xml:space="preserve"> </w:t>
      </w:r>
      <w:r w:rsidRPr="00564C0B">
        <w:rPr>
          <w:rFonts w:hint="eastAsia"/>
          <w:sz w:val="24"/>
        </w:rPr>
        <w:t>정지</w:t>
      </w:r>
      <w:r w:rsidRPr="00564C0B">
        <w:rPr>
          <w:sz w:val="24"/>
        </w:rPr>
        <w:t xml:space="preserve"> </w:t>
      </w:r>
      <w:r w:rsidRPr="00564C0B">
        <w:rPr>
          <w:rFonts w:hint="eastAsia"/>
          <w:sz w:val="24"/>
        </w:rPr>
        <w:t>추진방안</w:t>
      </w:r>
      <w:r>
        <w:rPr>
          <w:sz w:val="24"/>
        </w:rPr>
        <w:t xml:space="preserve">. </w:t>
      </w:r>
    </w:p>
    <w:p w:rsidR="009062AD" w:rsidRDefault="009062AD" w:rsidP="00B57331">
      <w:pPr>
        <w:spacing w:after="0"/>
        <w:ind w:left="31680" w:hangingChars="354" w:firstLine="31680"/>
        <w:jc w:val="left"/>
        <w:rPr>
          <w:sz w:val="24"/>
        </w:rPr>
      </w:pPr>
    </w:p>
    <w:p w:rsidR="009062AD" w:rsidRPr="00355D55" w:rsidRDefault="009062AD" w:rsidP="00564C0B">
      <w:pPr>
        <w:numPr>
          <w:ilvl w:val="0"/>
          <w:numId w:val="1"/>
        </w:numPr>
        <w:tabs>
          <w:tab w:val="clear" w:pos="760"/>
          <w:tab w:val="num" w:pos="540"/>
        </w:tabs>
        <w:spacing w:after="0"/>
        <w:ind w:left="540"/>
        <w:rPr>
          <w:sz w:val="23"/>
          <w:szCs w:val="23"/>
        </w:rPr>
      </w:pPr>
      <w:r w:rsidRPr="00355D55">
        <w:rPr>
          <w:rFonts w:hint="eastAsia"/>
          <w:sz w:val="23"/>
          <w:szCs w:val="23"/>
        </w:rPr>
        <w:t>국내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현실</w:t>
      </w:r>
      <w:r w:rsidRPr="00355D55">
        <w:rPr>
          <w:sz w:val="23"/>
          <w:szCs w:val="23"/>
        </w:rPr>
        <w:t xml:space="preserve">: </w:t>
      </w:r>
      <w:r w:rsidRPr="00355D55">
        <w:rPr>
          <w:rFonts w:hint="eastAsia"/>
          <w:sz w:val="23"/>
          <w:szCs w:val="23"/>
        </w:rPr>
        <w:t>지금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이것을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해야하는지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여부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자체가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불분명한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상황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전반적인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접근보다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국부적으로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처리된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상황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장미빛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설명보다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현실을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확인해보는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시간을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가지고자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함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전문가들의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많은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조언이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필요함</w:t>
      </w:r>
      <w:r w:rsidRPr="00355D55">
        <w:rPr>
          <w:sz w:val="23"/>
          <w:szCs w:val="23"/>
        </w:rPr>
        <w:t>.</w:t>
      </w:r>
    </w:p>
    <w:p w:rsidR="009062AD" w:rsidRPr="00355D55" w:rsidRDefault="009062AD" w:rsidP="00564C0B">
      <w:pPr>
        <w:numPr>
          <w:ilvl w:val="0"/>
          <w:numId w:val="1"/>
        </w:numPr>
        <w:tabs>
          <w:tab w:val="clear" w:pos="760"/>
          <w:tab w:val="num" w:pos="540"/>
        </w:tabs>
        <w:spacing w:after="0"/>
        <w:ind w:left="540"/>
        <w:rPr>
          <w:sz w:val="23"/>
          <w:szCs w:val="23"/>
        </w:rPr>
      </w:pPr>
      <w:r w:rsidRPr="00355D55">
        <w:rPr>
          <w:sz w:val="23"/>
          <w:szCs w:val="23"/>
        </w:rPr>
        <w:t>RIA</w:t>
      </w:r>
      <w:r w:rsidRPr="00355D55">
        <w:rPr>
          <w:rFonts w:hint="eastAsia"/>
          <w:sz w:val="23"/>
          <w:szCs w:val="23"/>
        </w:rPr>
        <w:t>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위해</w:t>
      </w:r>
      <w:r w:rsidRPr="00355D55">
        <w:rPr>
          <w:sz w:val="23"/>
          <w:szCs w:val="23"/>
        </w:rPr>
        <w:t xml:space="preserve"> PRinS, RIMS, ORION </w:t>
      </w:r>
      <w:r w:rsidRPr="00355D55">
        <w:rPr>
          <w:rFonts w:hint="eastAsia"/>
          <w:sz w:val="23"/>
          <w:szCs w:val="23"/>
        </w:rPr>
        <w:t>등을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개발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운영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중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그러나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구체적인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기준이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없음</w:t>
      </w:r>
      <w:r w:rsidRPr="00355D55">
        <w:rPr>
          <w:sz w:val="23"/>
          <w:szCs w:val="23"/>
        </w:rPr>
        <w:t>. RIA</w:t>
      </w:r>
      <w:r w:rsidRPr="00355D55">
        <w:rPr>
          <w:rFonts w:hint="eastAsia"/>
          <w:sz w:val="23"/>
          <w:szCs w:val="23"/>
        </w:rPr>
        <w:t>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위한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법적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근거가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없을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아니라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실제적인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적용을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위한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지침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등이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없음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따라서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국부적인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접근을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되는데</w:t>
      </w:r>
      <w:r w:rsidRPr="00355D55">
        <w:rPr>
          <w:sz w:val="23"/>
          <w:szCs w:val="23"/>
        </w:rPr>
        <w:t xml:space="preserve"> RIA </w:t>
      </w:r>
      <w:r w:rsidRPr="00355D55">
        <w:rPr>
          <w:rFonts w:hint="eastAsia"/>
          <w:sz w:val="23"/>
          <w:szCs w:val="23"/>
        </w:rPr>
        <w:t>입장에서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의미가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없는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상황임</w:t>
      </w:r>
      <w:r w:rsidRPr="00355D55">
        <w:rPr>
          <w:sz w:val="23"/>
          <w:szCs w:val="23"/>
        </w:rPr>
        <w:t xml:space="preserve">. </w:t>
      </w:r>
    </w:p>
    <w:p w:rsidR="009062AD" w:rsidRPr="00355D55" w:rsidRDefault="009062AD" w:rsidP="00564C0B">
      <w:pPr>
        <w:numPr>
          <w:ilvl w:val="0"/>
          <w:numId w:val="1"/>
        </w:numPr>
        <w:tabs>
          <w:tab w:val="clear" w:pos="760"/>
          <w:tab w:val="num" w:pos="540"/>
        </w:tabs>
        <w:spacing w:after="0"/>
        <w:ind w:left="540"/>
        <w:rPr>
          <w:sz w:val="23"/>
          <w:szCs w:val="23"/>
        </w:rPr>
      </w:pPr>
      <w:r w:rsidRPr="00355D55">
        <w:rPr>
          <w:rFonts w:hint="eastAsia"/>
          <w:sz w:val="23"/>
          <w:szCs w:val="23"/>
        </w:rPr>
        <w:t>단계별</w:t>
      </w:r>
      <w:r w:rsidRPr="00355D55">
        <w:rPr>
          <w:sz w:val="23"/>
          <w:szCs w:val="23"/>
        </w:rPr>
        <w:t xml:space="preserve"> RIA </w:t>
      </w:r>
      <w:r w:rsidRPr="00355D55">
        <w:rPr>
          <w:rFonts w:hint="eastAsia"/>
          <w:sz w:val="23"/>
          <w:szCs w:val="23"/>
        </w:rPr>
        <w:t>추진계획</w:t>
      </w:r>
      <w:r w:rsidRPr="00355D55">
        <w:rPr>
          <w:sz w:val="23"/>
          <w:szCs w:val="23"/>
        </w:rPr>
        <w:t>(3</w:t>
      </w:r>
      <w:r w:rsidRPr="00355D55">
        <w:rPr>
          <w:rFonts w:hint="eastAsia"/>
          <w:sz w:val="23"/>
          <w:szCs w:val="23"/>
        </w:rPr>
        <w:t>쪽</w:t>
      </w:r>
      <w:r w:rsidRPr="00355D55">
        <w:rPr>
          <w:sz w:val="23"/>
          <w:szCs w:val="23"/>
        </w:rPr>
        <w:t>)</w:t>
      </w:r>
      <w:r w:rsidRPr="00355D55">
        <w:rPr>
          <w:rFonts w:hint="eastAsia"/>
          <w:sz w:val="23"/>
          <w:szCs w:val="23"/>
        </w:rPr>
        <w:t>에서</w:t>
      </w:r>
      <w:r w:rsidRPr="00355D55">
        <w:rPr>
          <w:sz w:val="23"/>
          <w:szCs w:val="23"/>
        </w:rPr>
        <w:t xml:space="preserve"> 2020</w:t>
      </w:r>
      <w:r w:rsidRPr="00355D55">
        <w:rPr>
          <w:rFonts w:hint="eastAsia"/>
          <w:sz w:val="23"/>
          <w:szCs w:val="23"/>
        </w:rPr>
        <w:t>년을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목표로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있으나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불확실함</w:t>
      </w:r>
      <w:r w:rsidRPr="00355D55">
        <w:rPr>
          <w:sz w:val="23"/>
          <w:szCs w:val="23"/>
        </w:rPr>
        <w:t>.</w:t>
      </w:r>
    </w:p>
    <w:p w:rsidR="009062AD" w:rsidRPr="00355D55" w:rsidRDefault="009062AD" w:rsidP="00564C0B">
      <w:pPr>
        <w:numPr>
          <w:ilvl w:val="0"/>
          <w:numId w:val="1"/>
        </w:numPr>
        <w:tabs>
          <w:tab w:val="clear" w:pos="760"/>
          <w:tab w:val="num" w:pos="540"/>
        </w:tabs>
        <w:spacing w:after="0"/>
        <w:ind w:left="540"/>
        <w:rPr>
          <w:sz w:val="23"/>
          <w:szCs w:val="23"/>
        </w:rPr>
      </w:pPr>
      <w:r w:rsidRPr="00355D55">
        <w:rPr>
          <w:sz w:val="23"/>
          <w:szCs w:val="23"/>
        </w:rPr>
        <w:t>RI-STI</w:t>
      </w:r>
      <w:r w:rsidRPr="00355D55">
        <w:rPr>
          <w:rFonts w:hint="eastAsia"/>
          <w:sz w:val="23"/>
          <w:szCs w:val="23"/>
        </w:rPr>
        <w:t>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국부적으로만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연장하는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상황이므로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뚜렷한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효과를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보기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힘든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현실</w:t>
      </w:r>
      <w:r w:rsidRPr="00355D55">
        <w:rPr>
          <w:sz w:val="23"/>
          <w:szCs w:val="23"/>
        </w:rPr>
        <w:t>.</w:t>
      </w:r>
    </w:p>
    <w:p w:rsidR="009062AD" w:rsidRPr="00355D55" w:rsidRDefault="009062AD" w:rsidP="00564C0B">
      <w:pPr>
        <w:numPr>
          <w:ilvl w:val="0"/>
          <w:numId w:val="1"/>
        </w:numPr>
        <w:tabs>
          <w:tab w:val="clear" w:pos="760"/>
          <w:tab w:val="num" w:pos="540"/>
        </w:tabs>
        <w:spacing w:after="0"/>
        <w:ind w:left="540"/>
        <w:rPr>
          <w:sz w:val="23"/>
          <w:szCs w:val="23"/>
        </w:rPr>
      </w:pPr>
      <w:r w:rsidRPr="00355D55">
        <w:rPr>
          <w:sz w:val="23"/>
          <w:szCs w:val="23"/>
        </w:rPr>
        <w:t>RI-ISI</w:t>
      </w:r>
      <w:r w:rsidRPr="00355D55">
        <w:rPr>
          <w:rFonts w:hint="eastAsia"/>
          <w:sz w:val="23"/>
          <w:szCs w:val="23"/>
        </w:rPr>
        <w:t>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배관에만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적용하고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노형별로</w:t>
      </w:r>
      <w:r w:rsidRPr="00355D55">
        <w:rPr>
          <w:sz w:val="23"/>
          <w:szCs w:val="23"/>
        </w:rPr>
        <w:t xml:space="preserve"> Topical report</w:t>
      </w:r>
      <w:r w:rsidRPr="00355D55">
        <w:rPr>
          <w:rFonts w:hint="eastAsia"/>
          <w:sz w:val="23"/>
          <w:szCs w:val="23"/>
        </w:rPr>
        <w:t>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작성해야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상황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그러나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범위를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넓힐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있다면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효과를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기대할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있음</w:t>
      </w:r>
      <w:r w:rsidRPr="00355D55">
        <w:rPr>
          <w:sz w:val="23"/>
          <w:szCs w:val="23"/>
        </w:rPr>
        <w:t>.</w:t>
      </w:r>
    </w:p>
    <w:p w:rsidR="009062AD" w:rsidRPr="00355D55" w:rsidRDefault="009062AD" w:rsidP="00564C0B">
      <w:pPr>
        <w:numPr>
          <w:ilvl w:val="0"/>
          <w:numId w:val="1"/>
        </w:numPr>
        <w:tabs>
          <w:tab w:val="clear" w:pos="760"/>
          <w:tab w:val="num" w:pos="540"/>
        </w:tabs>
        <w:spacing w:after="0"/>
        <w:ind w:left="540"/>
        <w:rPr>
          <w:sz w:val="23"/>
          <w:szCs w:val="23"/>
        </w:rPr>
      </w:pPr>
      <w:r w:rsidRPr="00355D55">
        <w:rPr>
          <w:rFonts w:hint="eastAsia"/>
          <w:sz w:val="23"/>
          <w:szCs w:val="23"/>
        </w:rPr>
        <w:t>운전모드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제한조건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변경은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미국은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신청만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하면</w:t>
      </w:r>
      <w:r w:rsidRPr="00355D55">
        <w:rPr>
          <w:sz w:val="23"/>
          <w:szCs w:val="23"/>
        </w:rPr>
        <w:t xml:space="preserve"> OK</w:t>
      </w:r>
      <w:r w:rsidRPr="00355D55">
        <w:rPr>
          <w:rFonts w:hint="eastAsia"/>
          <w:sz w:val="23"/>
          <w:szCs w:val="23"/>
        </w:rPr>
        <w:t>이나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국내에서는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오히려</w:t>
      </w:r>
      <w:r w:rsidRPr="00355D55">
        <w:rPr>
          <w:sz w:val="23"/>
          <w:szCs w:val="23"/>
        </w:rPr>
        <w:t xml:space="preserve"> STI</w:t>
      </w:r>
      <w:r w:rsidRPr="00355D55">
        <w:rPr>
          <w:rFonts w:hint="eastAsia"/>
          <w:sz w:val="23"/>
          <w:szCs w:val="23"/>
        </w:rPr>
        <w:t>나</w:t>
      </w:r>
      <w:r w:rsidRPr="00355D55">
        <w:rPr>
          <w:sz w:val="23"/>
          <w:szCs w:val="23"/>
        </w:rPr>
        <w:t xml:space="preserve"> ISI</w:t>
      </w:r>
      <w:r w:rsidRPr="00355D55">
        <w:rPr>
          <w:rFonts w:hint="eastAsia"/>
          <w:sz w:val="23"/>
          <w:szCs w:val="23"/>
        </w:rPr>
        <w:t>보다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심하게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보고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사업자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입장에서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명확한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규제기준이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없으니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실제로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있는지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자체가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의심스러운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상황</w:t>
      </w:r>
      <w:r w:rsidRPr="00355D55">
        <w:rPr>
          <w:sz w:val="23"/>
          <w:szCs w:val="23"/>
        </w:rPr>
        <w:t>. 24</w:t>
      </w:r>
      <w:r w:rsidRPr="00355D55">
        <w:rPr>
          <w:rFonts w:hint="eastAsia"/>
          <w:sz w:val="23"/>
          <w:szCs w:val="23"/>
        </w:rPr>
        <w:t>개월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핵연료주기를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사용하려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때</w:t>
      </w:r>
      <w:r w:rsidRPr="00355D55">
        <w:rPr>
          <w:sz w:val="23"/>
          <w:szCs w:val="23"/>
        </w:rPr>
        <w:t xml:space="preserve"> 18</w:t>
      </w:r>
      <w:r w:rsidRPr="00355D55">
        <w:rPr>
          <w:rFonts w:hint="eastAsia"/>
          <w:sz w:val="23"/>
          <w:szCs w:val="23"/>
        </w:rPr>
        <w:t>개월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단위의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정</w:t>
      </w:r>
      <w:r w:rsidRPr="00355D55">
        <w:rPr>
          <w:sz w:val="23"/>
          <w:szCs w:val="23"/>
        </w:rPr>
        <w:t>/</w:t>
      </w:r>
      <w:r w:rsidRPr="00355D55">
        <w:rPr>
          <w:rFonts w:hint="eastAsia"/>
          <w:sz w:val="23"/>
          <w:szCs w:val="23"/>
        </w:rPr>
        <w:t>주기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시험이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걸리면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반드시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출력을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낮춰서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시험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올라가야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하는데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우리는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그렇지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못함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국내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원전이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많아지면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기존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방법을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가지고는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적용이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불가능한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경우가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발생할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때문에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미리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준비할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필요가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있음</w:t>
      </w:r>
      <w:r w:rsidRPr="00355D55">
        <w:rPr>
          <w:sz w:val="23"/>
          <w:szCs w:val="23"/>
        </w:rPr>
        <w:t>.</w:t>
      </w:r>
    </w:p>
    <w:p w:rsidR="009062AD" w:rsidRPr="00355D55" w:rsidRDefault="009062AD" w:rsidP="00564C0B">
      <w:pPr>
        <w:numPr>
          <w:ilvl w:val="0"/>
          <w:numId w:val="1"/>
        </w:numPr>
        <w:tabs>
          <w:tab w:val="clear" w:pos="760"/>
          <w:tab w:val="num" w:pos="540"/>
        </w:tabs>
        <w:spacing w:after="0"/>
        <w:ind w:left="540"/>
        <w:rPr>
          <w:sz w:val="23"/>
          <w:szCs w:val="23"/>
        </w:rPr>
      </w:pPr>
      <w:r w:rsidRPr="00355D55">
        <w:rPr>
          <w:rFonts w:hint="eastAsia"/>
          <w:sz w:val="23"/>
          <w:szCs w:val="23"/>
        </w:rPr>
        <w:t>정기점검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사업자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자율관리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프로그램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운영은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국내에서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수행하기는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사실상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힘든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상황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미국에서도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몇몇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발전소만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시도했음</w:t>
      </w:r>
      <w:r w:rsidRPr="00355D55">
        <w:rPr>
          <w:sz w:val="23"/>
          <w:szCs w:val="23"/>
        </w:rPr>
        <w:t>.</w:t>
      </w:r>
    </w:p>
    <w:p w:rsidR="009062AD" w:rsidRPr="00355D55" w:rsidRDefault="009062AD" w:rsidP="00564C0B">
      <w:pPr>
        <w:numPr>
          <w:ilvl w:val="0"/>
          <w:numId w:val="1"/>
        </w:numPr>
        <w:tabs>
          <w:tab w:val="clear" w:pos="760"/>
          <w:tab w:val="num" w:pos="540"/>
        </w:tabs>
        <w:spacing w:after="0"/>
        <w:ind w:left="540"/>
        <w:rPr>
          <w:sz w:val="23"/>
          <w:szCs w:val="23"/>
        </w:rPr>
      </w:pPr>
      <w:r w:rsidRPr="00355D55">
        <w:rPr>
          <w:rFonts w:hint="eastAsia"/>
          <w:sz w:val="23"/>
          <w:szCs w:val="23"/>
        </w:rPr>
        <w:t>허용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정지시간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종합관리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프로그램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형태로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운영하면</w:t>
      </w:r>
      <w:r w:rsidRPr="00355D55">
        <w:rPr>
          <w:sz w:val="23"/>
          <w:szCs w:val="23"/>
        </w:rPr>
        <w:t xml:space="preserve"> TS</w:t>
      </w:r>
      <w:r w:rsidRPr="00355D55">
        <w:rPr>
          <w:rFonts w:hint="eastAsia"/>
          <w:sz w:val="23"/>
          <w:szCs w:val="23"/>
        </w:rPr>
        <w:t>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개별적인</w:t>
      </w:r>
      <w:r w:rsidRPr="00355D55">
        <w:rPr>
          <w:sz w:val="23"/>
          <w:szCs w:val="23"/>
        </w:rPr>
        <w:t xml:space="preserve"> AOT </w:t>
      </w:r>
      <w:r w:rsidRPr="00355D55">
        <w:rPr>
          <w:rFonts w:hint="eastAsia"/>
          <w:sz w:val="23"/>
          <w:szCs w:val="23"/>
        </w:rPr>
        <w:t>연장보다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효과적일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것으로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예상함</w:t>
      </w:r>
      <w:r w:rsidRPr="00355D55">
        <w:rPr>
          <w:sz w:val="23"/>
          <w:szCs w:val="23"/>
        </w:rPr>
        <w:t>.</w:t>
      </w:r>
    </w:p>
    <w:p w:rsidR="009062AD" w:rsidRPr="00355D55" w:rsidRDefault="009062AD" w:rsidP="00564C0B">
      <w:pPr>
        <w:numPr>
          <w:ilvl w:val="0"/>
          <w:numId w:val="1"/>
        </w:numPr>
        <w:tabs>
          <w:tab w:val="clear" w:pos="760"/>
          <w:tab w:val="num" w:pos="540"/>
        </w:tabs>
        <w:spacing w:after="0"/>
        <w:ind w:left="540"/>
        <w:rPr>
          <w:sz w:val="23"/>
          <w:szCs w:val="23"/>
        </w:rPr>
      </w:pPr>
      <w:r w:rsidRPr="00355D55">
        <w:rPr>
          <w:rFonts w:hint="eastAsia"/>
          <w:sz w:val="23"/>
          <w:szCs w:val="23"/>
        </w:rPr>
        <w:t>발표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전반에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걸쳐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이야기하는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논지는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“</w:t>
      </w:r>
      <w:r w:rsidRPr="00355D55">
        <w:rPr>
          <w:sz w:val="23"/>
          <w:szCs w:val="23"/>
        </w:rPr>
        <w:t>KINS</w:t>
      </w:r>
      <w:r w:rsidRPr="00355D55">
        <w:rPr>
          <w:rFonts w:hint="eastAsia"/>
          <w:sz w:val="23"/>
          <w:szCs w:val="23"/>
        </w:rPr>
        <w:t>에서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구체적인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근거나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기준이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나오면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사업자는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여기에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따라</w:t>
      </w:r>
      <w:r w:rsidRPr="00355D55">
        <w:rPr>
          <w:sz w:val="23"/>
          <w:szCs w:val="23"/>
        </w:rPr>
        <w:t xml:space="preserve"> RIA</w:t>
      </w:r>
      <w:r w:rsidRPr="00355D55">
        <w:rPr>
          <w:rFonts w:hint="eastAsia"/>
          <w:sz w:val="23"/>
          <w:szCs w:val="23"/>
        </w:rPr>
        <w:t>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추진할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있다”임</w:t>
      </w:r>
      <w:r w:rsidRPr="00355D55">
        <w:rPr>
          <w:sz w:val="23"/>
          <w:szCs w:val="23"/>
        </w:rPr>
        <w:t>. KINS</w:t>
      </w:r>
      <w:r w:rsidRPr="00355D55">
        <w:rPr>
          <w:rFonts w:hint="eastAsia"/>
          <w:sz w:val="23"/>
          <w:szCs w:val="23"/>
        </w:rPr>
        <w:t>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명확한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입장표명을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요구하고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발표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제목은</w:t>
      </w:r>
      <w:r w:rsidRPr="00355D55">
        <w:rPr>
          <w:sz w:val="23"/>
          <w:szCs w:val="23"/>
        </w:rPr>
        <w:t xml:space="preserve"> roadmap </w:t>
      </w:r>
      <w:r w:rsidRPr="00355D55">
        <w:rPr>
          <w:rFonts w:hint="eastAsia"/>
          <w:sz w:val="23"/>
          <w:szCs w:val="23"/>
        </w:rPr>
        <w:t>소개인데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내용은</w:t>
      </w:r>
      <w:r w:rsidRPr="00355D55">
        <w:rPr>
          <w:sz w:val="23"/>
          <w:szCs w:val="23"/>
        </w:rPr>
        <w:t xml:space="preserve"> RIA </w:t>
      </w:r>
      <w:r w:rsidRPr="00355D55">
        <w:rPr>
          <w:rFonts w:hint="eastAsia"/>
          <w:sz w:val="23"/>
          <w:szCs w:val="23"/>
        </w:rPr>
        <w:t>적용을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위한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난제들을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설명하였음</w:t>
      </w:r>
      <w:r w:rsidRPr="00355D55">
        <w:rPr>
          <w:sz w:val="23"/>
          <w:szCs w:val="23"/>
        </w:rPr>
        <w:t>.</w:t>
      </w:r>
    </w:p>
    <w:p w:rsidR="009062AD" w:rsidRDefault="009062AD" w:rsidP="00B57331">
      <w:pPr>
        <w:spacing w:after="0"/>
        <w:ind w:left="31680" w:hangingChars="354" w:firstLine="31680"/>
        <w:jc w:val="left"/>
        <w:rPr>
          <w:sz w:val="24"/>
        </w:rPr>
      </w:pPr>
    </w:p>
    <w:p w:rsidR="009062AD" w:rsidRDefault="009062AD" w:rsidP="00B57331">
      <w:pPr>
        <w:spacing w:after="0"/>
        <w:ind w:left="31680" w:hangingChars="354" w:firstLine="31680"/>
        <w:jc w:val="left"/>
        <w:rPr>
          <w:b/>
          <w:sz w:val="24"/>
        </w:rPr>
      </w:pPr>
      <w:r w:rsidRPr="00564C0B">
        <w:rPr>
          <w:rFonts w:hint="eastAsia"/>
          <w:b/>
          <w:sz w:val="24"/>
        </w:rPr>
        <w:t>성게용</w:t>
      </w:r>
      <w:r w:rsidRPr="00564C0B">
        <w:rPr>
          <w:b/>
          <w:sz w:val="24"/>
        </w:rPr>
        <w:t xml:space="preserve"> (KINS)</w:t>
      </w:r>
      <w:r>
        <w:rPr>
          <w:b/>
          <w:sz w:val="24"/>
        </w:rPr>
        <w:t xml:space="preserve"> </w:t>
      </w:r>
      <w:r w:rsidRPr="00564C0B">
        <w:rPr>
          <w:b/>
          <w:sz w:val="24"/>
        </w:rPr>
        <w:t xml:space="preserve">: </w:t>
      </w:r>
      <w:r w:rsidRPr="00564C0B">
        <w:rPr>
          <w:rFonts w:hint="eastAsia"/>
          <w:sz w:val="24"/>
        </w:rPr>
        <w:t>규제기관</w:t>
      </w:r>
      <w:r w:rsidRPr="00564C0B">
        <w:rPr>
          <w:sz w:val="24"/>
        </w:rPr>
        <w:t xml:space="preserve"> RIR </w:t>
      </w:r>
      <w:r w:rsidRPr="00564C0B">
        <w:rPr>
          <w:rFonts w:hint="eastAsia"/>
          <w:sz w:val="24"/>
        </w:rPr>
        <w:t>이행계획</w:t>
      </w:r>
      <w:r w:rsidRPr="00564C0B">
        <w:rPr>
          <w:sz w:val="24"/>
        </w:rPr>
        <w:t xml:space="preserve"> (</w:t>
      </w:r>
      <w:r w:rsidRPr="00564C0B">
        <w:rPr>
          <w:rFonts w:hint="eastAsia"/>
          <w:sz w:val="24"/>
        </w:rPr>
        <w:t>안</w:t>
      </w:r>
      <w:r w:rsidRPr="00564C0B">
        <w:rPr>
          <w:sz w:val="24"/>
        </w:rPr>
        <w:t>)</w:t>
      </w:r>
    </w:p>
    <w:p w:rsidR="009062AD" w:rsidRPr="00564C0B" w:rsidRDefault="009062AD" w:rsidP="00B57331">
      <w:pPr>
        <w:spacing w:after="0"/>
        <w:ind w:left="31680" w:hangingChars="354" w:firstLine="31680"/>
        <w:jc w:val="left"/>
        <w:rPr>
          <w:b/>
          <w:sz w:val="24"/>
        </w:rPr>
      </w:pPr>
    </w:p>
    <w:p w:rsidR="009062AD" w:rsidRPr="00355D55" w:rsidRDefault="009062AD" w:rsidP="00564C0B">
      <w:pPr>
        <w:numPr>
          <w:ilvl w:val="0"/>
          <w:numId w:val="2"/>
        </w:numPr>
        <w:tabs>
          <w:tab w:val="clear" w:pos="760"/>
          <w:tab w:val="num" w:pos="540"/>
        </w:tabs>
        <w:spacing w:after="0"/>
        <w:ind w:left="540"/>
        <w:rPr>
          <w:sz w:val="23"/>
          <w:szCs w:val="23"/>
        </w:rPr>
      </w:pPr>
      <w:r w:rsidRPr="00355D55">
        <w:rPr>
          <w:rFonts w:hint="eastAsia"/>
          <w:sz w:val="23"/>
          <w:szCs w:val="23"/>
        </w:rPr>
        <w:t>비공식적으로</w:t>
      </w:r>
      <w:r w:rsidRPr="00355D55">
        <w:rPr>
          <w:sz w:val="23"/>
          <w:szCs w:val="23"/>
        </w:rPr>
        <w:t xml:space="preserve"> roadmap</w:t>
      </w:r>
      <w:r w:rsidRPr="00355D55">
        <w:rPr>
          <w:rFonts w:hint="eastAsia"/>
          <w:sz w:val="23"/>
          <w:szCs w:val="23"/>
        </w:rPr>
        <w:t>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논의할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예정이었으나</w:t>
      </w:r>
      <w:r w:rsidRPr="00355D55">
        <w:rPr>
          <w:sz w:val="23"/>
          <w:szCs w:val="23"/>
        </w:rPr>
        <w:t xml:space="preserve"> workshop</w:t>
      </w:r>
      <w:r w:rsidRPr="00355D55">
        <w:rPr>
          <w:rFonts w:hint="eastAsia"/>
          <w:sz w:val="23"/>
          <w:szCs w:val="23"/>
        </w:rPr>
        <w:t>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되는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바람에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제목을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변경했음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현재</w:t>
      </w:r>
      <w:r w:rsidRPr="00355D55">
        <w:rPr>
          <w:sz w:val="23"/>
          <w:szCs w:val="23"/>
        </w:rPr>
        <w:t xml:space="preserve"> KINS</w:t>
      </w:r>
      <w:r w:rsidRPr="00355D55">
        <w:rPr>
          <w:rFonts w:hint="eastAsia"/>
          <w:sz w:val="23"/>
          <w:szCs w:val="23"/>
        </w:rPr>
        <w:t>에서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구체적으로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결정된</w:t>
      </w:r>
      <w:r w:rsidRPr="00355D55">
        <w:rPr>
          <w:sz w:val="23"/>
          <w:szCs w:val="23"/>
        </w:rPr>
        <w:t xml:space="preserve"> RIA roadmap</w:t>
      </w:r>
      <w:r w:rsidRPr="00355D55">
        <w:rPr>
          <w:rFonts w:hint="eastAsia"/>
          <w:sz w:val="23"/>
          <w:szCs w:val="23"/>
        </w:rPr>
        <w:t>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없는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상황임</w:t>
      </w:r>
      <w:r w:rsidRPr="00355D55">
        <w:rPr>
          <w:sz w:val="23"/>
          <w:szCs w:val="23"/>
        </w:rPr>
        <w:t>.</w:t>
      </w:r>
    </w:p>
    <w:p w:rsidR="009062AD" w:rsidRPr="00355D55" w:rsidRDefault="009062AD" w:rsidP="00564C0B">
      <w:pPr>
        <w:numPr>
          <w:ilvl w:val="0"/>
          <w:numId w:val="2"/>
        </w:numPr>
        <w:tabs>
          <w:tab w:val="clear" w:pos="760"/>
          <w:tab w:val="num" w:pos="540"/>
        </w:tabs>
        <w:spacing w:after="0"/>
        <w:ind w:left="540"/>
        <w:rPr>
          <w:sz w:val="23"/>
          <w:szCs w:val="23"/>
        </w:rPr>
      </w:pPr>
      <w:r w:rsidRPr="00355D55">
        <w:rPr>
          <w:sz w:val="23"/>
          <w:szCs w:val="23"/>
        </w:rPr>
        <w:t xml:space="preserve">KINS </w:t>
      </w:r>
      <w:r w:rsidRPr="00355D55">
        <w:rPr>
          <w:rFonts w:hint="eastAsia"/>
          <w:sz w:val="23"/>
          <w:szCs w:val="23"/>
        </w:rPr>
        <w:t>내부에서</w:t>
      </w:r>
      <w:r w:rsidRPr="00355D55">
        <w:rPr>
          <w:sz w:val="23"/>
          <w:szCs w:val="23"/>
        </w:rPr>
        <w:t xml:space="preserve"> PSA </w:t>
      </w:r>
      <w:r w:rsidRPr="00355D55">
        <w:rPr>
          <w:rFonts w:hint="eastAsia"/>
          <w:sz w:val="23"/>
          <w:szCs w:val="23"/>
        </w:rPr>
        <w:t>팀을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제외한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다른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분야</w:t>
      </w:r>
      <w:r w:rsidRPr="00355D55">
        <w:rPr>
          <w:sz w:val="23"/>
          <w:szCs w:val="23"/>
        </w:rPr>
        <w:t xml:space="preserve"> (</w:t>
      </w:r>
      <w:r w:rsidRPr="00355D55">
        <w:rPr>
          <w:rFonts w:hint="eastAsia"/>
          <w:sz w:val="23"/>
          <w:szCs w:val="23"/>
        </w:rPr>
        <w:t>계측</w:t>
      </w:r>
      <w:r w:rsidRPr="00355D55">
        <w:rPr>
          <w:sz w:val="23"/>
          <w:szCs w:val="23"/>
        </w:rPr>
        <w:t xml:space="preserve">, </w:t>
      </w:r>
      <w:r w:rsidRPr="00355D55">
        <w:rPr>
          <w:rFonts w:hint="eastAsia"/>
          <w:sz w:val="23"/>
          <w:szCs w:val="23"/>
        </w:rPr>
        <w:t>전기</w:t>
      </w:r>
      <w:r w:rsidRPr="00355D55">
        <w:rPr>
          <w:sz w:val="23"/>
          <w:szCs w:val="23"/>
        </w:rPr>
        <w:t xml:space="preserve">, </w:t>
      </w:r>
      <w:r w:rsidRPr="00355D55">
        <w:rPr>
          <w:rFonts w:hint="eastAsia"/>
          <w:sz w:val="23"/>
          <w:szCs w:val="23"/>
        </w:rPr>
        <w:t>계통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등</w:t>
      </w:r>
      <w:r w:rsidRPr="00355D55">
        <w:rPr>
          <w:sz w:val="23"/>
          <w:szCs w:val="23"/>
        </w:rPr>
        <w:t>)</w:t>
      </w:r>
      <w:r w:rsidRPr="00355D55">
        <w:rPr>
          <w:rFonts w:hint="eastAsia"/>
          <w:sz w:val="23"/>
          <w:szCs w:val="23"/>
        </w:rPr>
        <w:t>에서는</w:t>
      </w:r>
      <w:r w:rsidRPr="00355D55">
        <w:rPr>
          <w:sz w:val="23"/>
          <w:szCs w:val="23"/>
        </w:rPr>
        <w:t xml:space="preserve"> RIA</w:t>
      </w:r>
      <w:r w:rsidRPr="00355D55">
        <w:rPr>
          <w:rFonts w:hint="eastAsia"/>
          <w:sz w:val="23"/>
          <w:szCs w:val="23"/>
        </w:rPr>
        <w:t>보다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기존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규제관행을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가지고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수행한다는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입장임</w:t>
      </w:r>
      <w:r w:rsidRPr="00355D55">
        <w:rPr>
          <w:sz w:val="23"/>
          <w:szCs w:val="23"/>
        </w:rPr>
        <w:t xml:space="preserve">. </w:t>
      </w:r>
      <w:r w:rsidRPr="00355D55">
        <w:rPr>
          <w:rFonts w:hAnsi="Wingdings" w:hint="eastAsia"/>
          <w:sz w:val="23"/>
        </w:rPr>
        <w:sym w:font="Wingdings" w:char="F0E0"/>
      </w:r>
      <w:r w:rsidRPr="00355D55">
        <w:rPr>
          <w:sz w:val="23"/>
          <w:szCs w:val="23"/>
        </w:rPr>
        <w:t xml:space="preserve"> PSA </w:t>
      </w:r>
      <w:r w:rsidRPr="00355D55">
        <w:rPr>
          <w:rFonts w:hint="eastAsia"/>
          <w:sz w:val="23"/>
          <w:szCs w:val="23"/>
        </w:rPr>
        <w:t>쪽에서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해결할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없는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문제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가장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걸림돌이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듯</w:t>
      </w:r>
      <w:r w:rsidRPr="00355D55">
        <w:rPr>
          <w:sz w:val="23"/>
          <w:szCs w:val="23"/>
        </w:rPr>
        <w:t xml:space="preserve"> (</w:t>
      </w:r>
      <w:r w:rsidRPr="00355D55">
        <w:rPr>
          <w:rFonts w:hint="eastAsia"/>
          <w:sz w:val="23"/>
          <w:szCs w:val="23"/>
        </w:rPr>
        <w:t>개인적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생각</w:t>
      </w:r>
      <w:r w:rsidRPr="00355D55">
        <w:rPr>
          <w:sz w:val="23"/>
          <w:szCs w:val="23"/>
        </w:rPr>
        <w:t>).</w:t>
      </w:r>
    </w:p>
    <w:p w:rsidR="009062AD" w:rsidRPr="00355D55" w:rsidRDefault="009062AD" w:rsidP="00564C0B">
      <w:pPr>
        <w:numPr>
          <w:ilvl w:val="0"/>
          <w:numId w:val="2"/>
        </w:numPr>
        <w:tabs>
          <w:tab w:val="clear" w:pos="760"/>
          <w:tab w:val="num" w:pos="540"/>
        </w:tabs>
        <w:spacing w:after="0"/>
        <w:ind w:left="540"/>
        <w:rPr>
          <w:sz w:val="23"/>
          <w:szCs w:val="23"/>
        </w:rPr>
      </w:pPr>
      <w:r w:rsidRPr="00355D55">
        <w:rPr>
          <w:sz w:val="23"/>
          <w:szCs w:val="23"/>
        </w:rPr>
        <w:t xml:space="preserve">RIR/RIA </w:t>
      </w:r>
      <w:r w:rsidRPr="00355D55">
        <w:rPr>
          <w:rFonts w:hint="eastAsia"/>
          <w:sz w:val="23"/>
          <w:szCs w:val="23"/>
        </w:rPr>
        <w:t>이행을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위한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당위성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부여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노력이</w:t>
      </w:r>
      <w:r w:rsidRPr="00355D55">
        <w:rPr>
          <w:sz w:val="23"/>
          <w:szCs w:val="23"/>
        </w:rPr>
        <w:t xml:space="preserve"> KINS </w:t>
      </w:r>
      <w:r w:rsidRPr="00355D55">
        <w:rPr>
          <w:rFonts w:hint="eastAsia"/>
          <w:sz w:val="23"/>
          <w:szCs w:val="23"/>
        </w:rPr>
        <w:t>내부에서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미흡했던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인정하고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차라리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처음부터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근거마련을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위한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노력을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했었다면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좋은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결과가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있었을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것으로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설명함</w:t>
      </w:r>
      <w:r w:rsidRPr="00355D55">
        <w:rPr>
          <w:sz w:val="23"/>
          <w:szCs w:val="23"/>
        </w:rPr>
        <w:t>.</w:t>
      </w:r>
    </w:p>
    <w:p w:rsidR="009062AD" w:rsidRPr="00355D55" w:rsidRDefault="009062AD" w:rsidP="00564C0B">
      <w:pPr>
        <w:numPr>
          <w:ilvl w:val="0"/>
          <w:numId w:val="2"/>
        </w:numPr>
        <w:tabs>
          <w:tab w:val="clear" w:pos="760"/>
          <w:tab w:val="num" w:pos="540"/>
        </w:tabs>
        <w:spacing w:after="0"/>
        <w:ind w:left="540"/>
        <w:rPr>
          <w:sz w:val="23"/>
          <w:szCs w:val="23"/>
        </w:rPr>
      </w:pPr>
      <w:r w:rsidRPr="00355D55">
        <w:rPr>
          <w:rFonts w:hint="eastAsia"/>
          <w:sz w:val="23"/>
          <w:szCs w:val="23"/>
        </w:rPr>
        <w:t>과거는</w:t>
      </w:r>
      <w:r w:rsidRPr="00355D55">
        <w:rPr>
          <w:sz w:val="23"/>
          <w:szCs w:val="23"/>
        </w:rPr>
        <w:t xml:space="preserve"> RIA</w:t>
      </w:r>
      <w:r w:rsidRPr="00355D55">
        <w:rPr>
          <w:rFonts w:hint="eastAsia"/>
          <w:sz w:val="23"/>
          <w:szCs w:val="23"/>
        </w:rPr>
        <w:t>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하느냐라는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입장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현재는</w:t>
      </w:r>
      <w:r w:rsidRPr="00355D55">
        <w:rPr>
          <w:sz w:val="23"/>
          <w:szCs w:val="23"/>
        </w:rPr>
        <w:t xml:space="preserve"> RIA</w:t>
      </w:r>
      <w:r w:rsidRPr="00355D55">
        <w:rPr>
          <w:rFonts w:hint="eastAsia"/>
          <w:sz w:val="23"/>
          <w:szCs w:val="23"/>
        </w:rPr>
        <w:t>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부정하는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사람은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거의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없음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어떻게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하느냐라는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부분에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많은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관심이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있음</w:t>
      </w:r>
      <w:r w:rsidRPr="00355D55">
        <w:rPr>
          <w:sz w:val="23"/>
          <w:szCs w:val="23"/>
        </w:rPr>
        <w:t>.</w:t>
      </w:r>
    </w:p>
    <w:p w:rsidR="009062AD" w:rsidRPr="00355D55" w:rsidRDefault="009062AD" w:rsidP="00564C0B">
      <w:pPr>
        <w:numPr>
          <w:ilvl w:val="0"/>
          <w:numId w:val="2"/>
        </w:numPr>
        <w:tabs>
          <w:tab w:val="clear" w:pos="760"/>
          <w:tab w:val="num" w:pos="540"/>
        </w:tabs>
        <w:spacing w:after="0"/>
        <w:ind w:left="540"/>
        <w:rPr>
          <w:sz w:val="23"/>
          <w:szCs w:val="23"/>
        </w:rPr>
      </w:pPr>
      <w:r w:rsidRPr="00355D55">
        <w:rPr>
          <w:sz w:val="23"/>
          <w:szCs w:val="23"/>
        </w:rPr>
        <w:t>MR</w:t>
      </w:r>
      <w:r w:rsidRPr="00355D55">
        <w:rPr>
          <w:rFonts w:hint="eastAsia"/>
          <w:sz w:val="23"/>
          <w:szCs w:val="23"/>
        </w:rPr>
        <w:t>과</w:t>
      </w:r>
      <w:r w:rsidRPr="00355D55">
        <w:rPr>
          <w:sz w:val="23"/>
          <w:szCs w:val="23"/>
        </w:rPr>
        <w:t xml:space="preserve"> RIR</w:t>
      </w:r>
      <w:r w:rsidRPr="00355D55">
        <w:rPr>
          <w:rFonts w:hint="eastAsia"/>
          <w:sz w:val="23"/>
          <w:szCs w:val="23"/>
        </w:rPr>
        <w:t>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직접적인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관계는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없는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것으로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파악하고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있음</w:t>
      </w:r>
      <w:r w:rsidRPr="00355D55">
        <w:rPr>
          <w:sz w:val="23"/>
          <w:szCs w:val="23"/>
        </w:rPr>
        <w:t>.</w:t>
      </w:r>
    </w:p>
    <w:p w:rsidR="009062AD" w:rsidRPr="00355D55" w:rsidRDefault="009062AD" w:rsidP="00564C0B">
      <w:pPr>
        <w:numPr>
          <w:ilvl w:val="0"/>
          <w:numId w:val="2"/>
        </w:numPr>
        <w:tabs>
          <w:tab w:val="clear" w:pos="760"/>
          <w:tab w:val="num" w:pos="540"/>
        </w:tabs>
        <w:spacing w:after="0"/>
        <w:ind w:left="540"/>
        <w:rPr>
          <w:sz w:val="23"/>
          <w:szCs w:val="23"/>
        </w:rPr>
      </w:pPr>
      <w:r w:rsidRPr="00355D55">
        <w:rPr>
          <w:sz w:val="23"/>
          <w:szCs w:val="23"/>
        </w:rPr>
        <w:t xml:space="preserve">RIR </w:t>
      </w:r>
      <w:r w:rsidRPr="00355D55">
        <w:rPr>
          <w:rFonts w:hint="eastAsia"/>
          <w:sz w:val="23"/>
          <w:szCs w:val="23"/>
        </w:rPr>
        <w:t>관련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정책성명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발표</w:t>
      </w:r>
      <w:r w:rsidRPr="00355D55">
        <w:rPr>
          <w:sz w:val="23"/>
          <w:szCs w:val="23"/>
        </w:rPr>
        <w:t xml:space="preserve"> (</w:t>
      </w:r>
      <w:r w:rsidRPr="00355D55">
        <w:rPr>
          <w:rFonts w:hint="eastAsia"/>
          <w:sz w:val="23"/>
          <w:szCs w:val="23"/>
        </w:rPr>
        <w:t>법적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근거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마련</w:t>
      </w:r>
      <w:r w:rsidRPr="00355D55">
        <w:rPr>
          <w:sz w:val="23"/>
          <w:szCs w:val="23"/>
        </w:rPr>
        <w:t>)</w:t>
      </w:r>
      <w:r w:rsidRPr="00355D55">
        <w:rPr>
          <w:rFonts w:hint="eastAsia"/>
          <w:sz w:val="23"/>
          <w:szCs w:val="23"/>
        </w:rPr>
        <w:t>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중요한</w:t>
      </w:r>
      <w:r w:rsidRPr="00355D55">
        <w:rPr>
          <w:sz w:val="23"/>
          <w:szCs w:val="23"/>
        </w:rPr>
        <w:t xml:space="preserve"> milestone</w:t>
      </w:r>
      <w:r w:rsidRPr="00355D55">
        <w:rPr>
          <w:rFonts w:hint="eastAsia"/>
          <w:sz w:val="23"/>
          <w:szCs w:val="23"/>
        </w:rPr>
        <w:t>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것으로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기대하고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듯</w:t>
      </w:r>
      <w:r w:rsidRPr="00355D55">
        <w:rPr>
          <w:sz w:val="23"/>
          <w:szCs w:val="23"/>
        </w:rPr>
        <w:t>.</w:t>
      </w:r>
    </w:p>
    <w:p w:rsidR="009062AD" w:rsidRPr="00355D55" w:rsidRDefault="009062AD" w:rsidP="00564C0B">
      <w:pPr>
        <w:numPr>
          <w:ilvl w:val="0"/>
          <w:numId w:val="2"/>
        </w:numPr>
        <w:tabs>
          <w:tab w:val="clear" w:pos="760"/>
          <w:tab w:val="num" w:pos="540"/>
        </w:tabs>
        <w:spacing w:after="0"/>
        <w:ind w:left="540"/>
        <w:rPr>
          <w:sz w:val="23"/>
          <w:szCs w:val="23"/>
        </w:rPr>
      </w:pPr>
      <w:r w:rsidRPr="00355D55">
        <w:rPr>
          <w:sz w:val="23"/>
          <w:szCs w:val="23"/>
        </w:rPr>
        <w:t>RIR roadmap</w:t>
      </w:r>
      <w:r w:rsidRPr="00355D55">
        <w:rPr>
          <w:rFonts w:hint="eastAsia"/>
          <w:sz w:val="23"/>
          <w:szCs w:val="23"/>
        </w:rPr>
        <w:t>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기본적으로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안전종합계획에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근거하여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추진할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예정임</w:t>
      </w:r>
      <w:r w:rsidRPr="00355D55">
        <w:rPr>
          <w:sz w:val="23"/>
          <w:szCs w:val="23"/>
        </w:rPr>
        <w:t>. 2014</w:t>
      </w:r>
      <w:r w:rsidRPr="00355D55">
        <w:rPr>
          <w:rFonts w:hint="eastAsia"/>
          <w:sz w:val="23"/>
          <w:szCs w:val="23"/>
        </w:rPr>
        <w:t>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완료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목표임</w:t>
      </w:r>
      <w:r w:rsidRPr="00355D55">
        <w:rPr>
          <w:sz w:val="23"/>
          <w:szCs w:val="23"/>
        </w:rPr>
        <w:t xml:space="preserve">. </w:t>
      </w:r>
    </w:p>
    <w:p w:rsidR="009062AD" w:rsidRPr="00355D55" w:rsidRDefault="009062AD" w:rsidP="00355D55">
      <w:pPr>
        <w:spacing w:after="0"/>
        <w:ind w:left="31680" w:hangingChars="354" w:firstLine="31680"/>
        <w:jc w:val="left"/>
        <w:rPr>
          <w:sz w:val="23"/>
          <w:szCs w:val="23"/>
        </w:rPr>
      </w:pPr>
    </w:p>
    <w:p w:rsidR="009062AD" w:rsidRPr="00FC3049" w:rsidRDefault="009062AD" w:rsidP="00B57331">
      <w:pPr>
        <w:spacing w:after="0"/>
        <w:rPr>
          <w:b/>
          <w:sz w:val="24"/>
          <w:szCs w:val="24"/>
        </w:rPr>
      </w:pPr>
      <w:r w:rsidRPr="00FC3049">
        <w:rPr>
          <w:b/>
          <w:sz w:val="24"/>
          <w:szCs w:val="24"/>
        </w:rPr>
        <w:t xml:space="preserve">2. </w:t>
      </w:r>
      <w:r w:rsidRPr="00FC3049">
        <w:rPr>
          <w:rFonts w:hint="eastAsia"/>
          <w:b/>
          <w:sz w:val="24"/>
          <w:szCs w:val="24"/>
        </w:rPr>
        <w:t>패널토의</w:t>
      </w:r>
      <w:r w:rsidRPr="00FC3049">
        <w:rPr>
          <w:b/>
          <w:sz w:val="24"/>
          <w:szCs w:val="24"/>
        </w:rPr>
        <w:t xml:space="preserve"> (</w:t>
      </w:r>
      <w:smartTag w:uri="urn:schemas-microsoft-com:office:smarttags" w:element="time">
        <w:smartTagPr>
          <w:attr w:name="ls" w:val="trans"/>
          <w:attr w:name="Hour" w:val="11"/>
          <w:attr w:name="Minute" w:val="0"/>
        </w:smartTagPr>
        <w:r w:rsidRPr="00FC3049">
          <w:rPr>
            <w:b/>
            <w:sz w:val="24"/>
            <w:szCs w:val="24"/>
          </w:rPr>
          <w:t>11:00</w:t>
        </w:r>
      </w:smartTag>
      <w:r w:rsidRPr="00FC3049">
        <w:rPr>
          <w:b/>
          <w:sz w:val="24"/>
          <w:szCs w:val="24"/>
        </w:rPr>
        <w:t xml:space="preserve"> ~ </w:t>
      </w:r>
      <w:smartTag w:uri="urn:schemas-microsoft-com:office:smarttags" w:element="time">
        <w:smartTagPr>
          <w:attr w:name="ls" w:val="trans"/>
          <w:attr w:name="Hour" w:val="12"/>
          <w:attr w:name="Minute" w:val="30"/>
        </w:smartTagPr>
        <w:r w:rsidRPr="00FC3049">
          <w:rPr>
            <w:b/>
            <w:sz w:val="24"/>
            <w:szCs w:val="24"/>
          </w:rPr>
          <w:t>12:30</w:t>
        </w:r>
      </w:smartTag>
      <w:r w:rsidRPr="00FC3049">
        <w:rPr>
          <w:b/>
          <w:sz w:val="24"/>
          <w:szCs w:val="24"/>
        </w:rPr>
        <w:t>)</w:t>
      </w:r>
    </w:p>
    <w:p w:rsidR="009062AD" w:rsidRDefault="009062AD" w:rsidP="00B57331">
      <w:pPr>
        <w:pStyle w:val="hstyle0"/>
        <w:spacing w:line="360" w:lineRule="auto"/>
        <w:rPr>
          <w:b/>
          <w:sz w:val="24"/>
        </w:rPr>
      </w:pPr>
    </w:p>
    <w:p w:rsidR="009062AD" w:rsidRPr="00B57331" w:rsidRDefault="009062AD" w:rsidP="00B57331">
      <w:pPr>
        <w:pStyle w:val="hstyle0"/>
        <w:spacing w:line="360" w:lineRule="auto"/>
        <w:rPr>
          <w:rFonts w:ascii="맑은 고딕" w:eastAsia="맑은 고딕" w:hAnsi="맑은 고딕"/>
          <w:b/>
          <w:sz w:val="24"/>
          <w:szCs w:val="24"/>
        </w:rPr>
      </w:pPr>
      <w:r w:rsidRPr="00B57331">
        <w:rPr>
          <w:rFonts w:ascii="맑은 고딕" w:eastAsia="맑은 고딕" w:hAnsi="맑은 고딕" w:hint="eastAsia"/>
          <w:b/>
          <w:sz w:val="24"/>
          <w:szCs w:val="24"/>
        </w:rPr>
        <w:t>주제</w:t>
      </w:r>
      <w:r w:rsidRPr="00B57331">
        <w:rPr>
          <w:rFonts w:ascii="맑은 고딕" w:eastAsia="맑은 고딕" w:hAnsi="맑은 고딕"/>
          <w:b/>
          <w:sz w:val="24"/>
          <w:szCs w:val="24"/>
        </w:rPr>
        <w:t xml:space="preserve">: </w:t>
      </w:r>
      <w:r w:rsidRPr="00B57331">
        <w:rPr>
          <w:rFonts w:ascii="맑은 고딕" w:eastAsia="맑은 고딕" w:hAnsi="맑은 고딕" w:hint="eastAsia"/>
          <w:b/>
          <w:sz w:val="24"/>
          <w:szCs w:val="24"/>
        </w:rPr>
        <w:t>국내</w:t>
      </w:r>
      <w:r w:rsidRPr="00B57331">
        <w:rPr>
          <w:rFonts w:ascii="맑은 고딕" w:eastAsia="맑은 고딕" w:hAnsi="맑은 고딕"/>
          <w:b/>
          <w:sz w:val="24"/>
          <w:szCs w:val="24"/>
        </w:rPr>
        <w:t xml:space="preserve"> </w:t>
      </w:r>
      <w:r w:rsidRPr="00B57331">
        <w:rPr>
          <w:rFonts w:ascii="맑은 고딕" w:eastAsia="맑은 고딕" w:hAnsi="맑은 고딕" w:hint="eastAsia"/>
          <w:b/>
          <w:sz w:val="24"/>
          <w:szCs w:val="24"/>
        </w:rPr>
        <w:t>리스크정보활용</w:t>
      </w:r>
      <w:r w:rsidRPr="00B57331">
        <w:rPr>
          <w:rFonts w:ascii="맑은 고딕" w:eastAsia="맑은 고딕" w:hAnsi="맑은 고딕"/>
          <w:b/>
          <w:sz w:val="24"/>
          <w:szCs w:val="24"/>
        </w:rPr>
        <w:t xml:space="preserve"> Roadmap </w:t>
      </w:r>
      <w:r w:rsidRPr="00B57331">
        <w:rPr>
          <w:rFonts w:ascii="맑은 고딕" w:eastAsia="맑은 고딕" w:hAnsi="맑은 고딕" w:hint="eastAsia"/>
          <w:b/>
          <w:sz w:val="24"/>
          <w:szCs w:val="24"/>
        </w:rPr>
        <w:t>실제화</w:t>
      </w:r>
      <w:r w:rsidRPr="00B57331">
        <w:rPr>
          <w:rFonts w:ascii="맑은 고딕" w:eastAsia="맑은 고딕" w:hAnsi="맑은 고딕"/>
          <w:b/>
          <w:sz w:val="24"/>
          <w:szCs w:val="24"/>
        </w:rPr>
        <w:t xml:space="preserve"> </w:t>
      </w:r>
      <w:r w:rsidRPr="00B57331">
        <w:rPr>
          <w:rFonts w:ascii="맑은 고딕" w:eastAsia="맑은 고딕" w:hAnsi="맑은 고딕" w:hint="eastAsia"/>
          <w:b/>
          <w:sz w:val="24"/>
          <w:szCs w:val="24"/>
        </w:rPr>
        <w:t>방안</w:t>
      </w:r>
    </w:p>
    <w:p w:rsidR="009062AD" w:rsidRDefault="009062AD" w:rsidP="00B57331">
      <w:pPr>
        <w:spacing w:after="0"/>
        <w:ind w:left="31680" w:hangingChars="354" w:firstLine="31680"/>
        <w:rPr>
          <w:sz w:val="24"/>
        </w:rPr>
      </w:pPr>
      <w:r w:rsidRPr="00564C0B">
        <w:rPr>
          <w:rFonts w:hint="eastAsia"/>
          <w:b/>
          <w:sz w:val="24"/>
        </w:rPr>
        <w:t>참여패널</w:t>
      </w:r>
      <w:r>
        <w:rPr>
          <w:sz w:val="24"/>
        </w:rPr>
        <w:t>:</w:t>
      </w:r>
    </w:p>
    <w:p w:rsidR="009062AD" w:rsidRDefault="009062AD" w:rsidP="00B57331">
      <w:pPr>
        <w:spacing w:after="0"/>
        <w:ind w:leftChars="25" w:left="31680" w:hangingChars="354" w:firstLine="31680"/>
        <w:rPr>
          <w:sz w:val="24"/>
        </w:rPr>
      </w:pPr>
      <w:r>
        <w:rPr>
          <w:sz w:val="24"/>
        </w:rPr>
        <w:tab/>
      </w:r>
      <w:smartTag w:uri="urn:schemas-microsoft-com:office:smarttags" w:element="PersonName">
        <w:smartTagPr>
          <w:attr w:name="ls" w:val="trans"/>
        </w:smartTagPr>
        <w:r>
          <w:rPr>
            <w:rFonts w:hint="eastAsia"/>
            <w:sz w:val="24"/>
          </w:rPr>
          <w:t>양준언</w:t>
        </w:r>
      </w:smartTag>
      <w:r>
        <w:rPr>
          <w:sz w:val="24"/>
        </w:rPr>
        <w:t xml:space="preserve"> (KAERI, </w:t>
      </w:r>
      <w:r>
        <w:rPr>
          <w:rFonts w:hint="eastAsia"/>
          <w:sz w:val="24"/>
        </w:rPr>
        <w:t>사회</w:t>
      </w:r>
      <w:r>
        <w:rPr>
          <w:sz w:val="24"/>
        </w:rPr>
        <w:t xml:space="preserve">), </w:t>
      </w:r>
      <w:r>
        <w:rPr>
          <w:rFonts w:hint="eastAsia"/>
          <w:sz w:val="24"/>
        </w:rPr>
        <w:t>성게용</w:t>
      </w:r>
      <w:r>
        <w:rPr>
          <w:sz w:val="24"/>
        </w:rPr>
        <w:t xml:space="preserve"> (KINS), </w:t>
      </w:r>
      <w:smartTag w:uri="urn:schemas-microsoft-com:office:smarttags" w:element="PersonName">
        <w:smartTagPr>
          <w:attr w:name="ls" w:val="trans"/>
        </w:smartTagPr>
        <w:r>
          <w:rPr>
            <w:rFonts w:hint="eastAsia"/>
            <w:sz w:val="24"/>
          </w:rPr>
          <w:t>이춘우</w:t>
        </w:r>
      </w:smartTag>
      <w:r>
        <w:rPr>
          <w:sz w:val="24"/>
        </w:rPr>
        <w:t xml:space="preserve"> (KHNP), </w:t>
      </w:r>
      <w:smartTag w:uri="urn:schemas-microsoft-com:office:smarttags" w:element="PersonName">
        <w:smartTagPr>
          <w:attr w:name="ls" w:val="trans"/>
        </w:smartTagPr>
        <w:r>
          <w:rPr>
            <w:rFonts w:hint="eastAsia"/>
            <w:sz w:val="24"/>
          </w:rPr>
          <w:t>김명기</w:t>
        </w:r>
      </w:smartTag>
      <w:r>
        <w:rPr>
          <w:sz w:val="24"/>
        </w:rPr>
        <w:t xml:space="preserve"> (KEPRI), </w:t>
      </w:r>
      <w:smartTag w:uri="urn:schemas-microsoft-com:office:smarttags" w:element="PersonName">
        <w:smartTagPr>
          <w:attr w:name="ls" w:val="trans"/>
        </w:smartTagPr>
        <w:r>
          <w:rPr>
            <w:rFonts w:hint="eastAsia"/>
            <w:sz w:val="24"/>
          </w:rPr>
          <w:t>이광남</w:t>
        </w:r>
      </w:smartTag>
      <w:r>
        <w:rPr>
          <w:sz w:val="24"/>
        </w:rPr>
        <w:t xml:space="preserve"> (KOPEC), </w:t>
      </w:r>
      <w:smartTag w:uri="urn:schemas-microsoft-com:office:smarttags" w:element="PersonName">
        <w:smartTagPr>
          <w:attr w:name="ls" w:val="trans"/>
        </w:smartTagPr>
        <w:r>
          <w:rPr>
            <w:rFonts w:hint="eastAsia"/>
            <w:sz w:val="24"/>
          </w:rPr>
          <w:t>이병철</w:t>
        </w:r>
      </w:smartTag>
      <w:r>
        <w:rPr>
          <w:sz w:val="24"/>
        </w:rPr>
        <w:t xml:space="preserve"> (</w:t>
      </w:r>
      <w:r>
        <w:rPr>
          <w:rFonts w:hint="eastAsia"/>
          <w:sz w:val="24"/>
        </w:rPr>
        <w:t>미래와도전</w:t>
      </w:r>
      <w:r>
        <w:rPr>
          <w:sz w:val="24"/>
        </w:rPr>
        <w:t>)</w:t>
      </w:r>
    </w:p>
    <w:p w:rsidR="009062AD" w:rsidRDefault="009062AD" w:rsidP="00B57331">
      <w:pPr>
        <w:spacing w:after="0"/>
        <w:ind w:leftChars="25" w:left="31680" w:hangingChars="354" w:firstLine="31680"/>
        <w:rPr>
          <w:sz w:val="24"/>
        </w:rPr>
      </w:pPr>
    </w:p>
    <w:p w:rsidR="009062AD" w:rsidRPr="00355D55" w:rsidRDefault="009062AD" w:rsidP="00355D55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hint="eastAsia"/>
          <w:sz w:val="23"/>
          <w:szCs w:val="23"/>
        </w:rPr>
        <w:t>양준언</w:t>
      </w:r>
      <w:r w:rsidRPr="00355D55">
        <w:rPr>
          <w:sz w:val="23"/>
          <w:szCs w:val="23"/>
        </w:rPr>
        <w:tab/>
        <w:t xml:space="preserve">PSA </w:t>
      </w:r>
      <w:r w:rsidRPr="00355D55">
        <w:rPr>
          <w:rFonts w:hint="eastAsia"/>
          <w:sz w:val="23"/>
          <w:szCs w:val="23"/>
        </w:rPr>
        <w:t>도입이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벌써</w:t>
      </w:r>
      <w:r w:rsidRPr="00355D55">
        <w:rPr>
          <w:sz w:val="23"/>
          <w:szCs w:val="23"/>
        </w:rPr>
        <w:t xml:space="preserve"> 30</w:t>
      </w:r>
      <w:r w:rsidRPr="00355D55">
        <w:rPr>
          <w:rFonts w:hint="eastAsia"/>
          <w:sz w:val="23"/>
          <w:szCs w:val="23"/>
        </w:rPr>
        <w:t>년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근래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들어</w:t>
      </w:r>
      <w:r w:rsidRPr="00355D55">
        <w:rPr>
          <w:sz w:val="23"/>
          <w:szCs w:val="23"/>
        </w:rPr>
        <w:t xml:space="preserve"> PSA</w:t>
      </w:r>
      <w:r w:rsidRPr="00355D55">
        <w:rPr>
          <w:rFonts w:hint="eastAsia"/>
          <w:sz w:val="23"/>
          <w:szCs w:val="23"/>
        </w:rPr>
        <w:t>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문제가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많다는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지적이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많음</w:t>
      </w:r>
      <w:r w:rsidRPr="00355D55">
        <w:rPr>
          <w:sz w:val="23"/>
          <w:szCs w:val="23"/>
        </w:rPr>
        <w:t xml:space="preserve">. RIR </w:t>
      </w:r>
      <w:r w:rsidRPr="00355D55">
        <w:rPr>
          <w:rFonts w:hint="eastAsia"/>
          <w:sz w:val="23"/>
          <w:szCs w:val="23"/>
        </w:rPr>
        <w:t>도입이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미진한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상황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역설적으로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한수원이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너무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운전을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잘해서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그런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하지만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최근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제한된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인력으로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효율성을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높여야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필요가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때문에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안전성과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경제성을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확보하기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위한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유일한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대안이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있음</w:t>
      </w:r>
      <w:r w:rsidRPr="00355D55">
        <w:rPr>
          <w:sz w:val="23"/>
          <w:szCs w:val="23"/>
        </w:rPr>
        <w:t xml:space="preserve">. RIR </w:t>
      </w:r>
      <w:r w:rsidRPr="00355D55">
        <w:rPr>
          <w:rFonts w:hint="eastAsia"/>
          <w:sz w:val="23"/>
          <w:szCs w:val="23"/>
        </w:rPr>
        <w:t>수행을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위한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두가지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방향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우리의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노력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및</w:t>
      </w:r>
      <w:r w:rsidRPr="00355D55">
        <w:rPr>
          <w:sz w:val="23"/>
          <w:szCs w:val="23"/>
        </w:rPr>
        <w:t xml:space="preserve"> PSA </w:t>
      </w:r>
      <w:r w:rsidRPr="00355D55">
        <w:rPr>
          <w:rFonts w:hint="eastAsia"/>
          <w:sz w:val="23"/>
          <w:szCs w:val="23"/>
        </w:rPr>
        <w:t>이외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분야에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대한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포용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오늘은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우리의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준비가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어떻게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되어야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하는지를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논의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다른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때는</w:t>
      </w:r>
      <w:r w:rsidRPr="00355D55">
        <w:rPr>
          <w:sz w:val="23"/>
          <w:szCs w:val="23"/>
        </w:rPr>
        <w:t xml:space="preserve"> roadmap </w:t>
      </w:r>
      <w:r w:rsidRPr="00355D55">
        <w:rPr>
          <w:rFonts w:hint="eastAsia"/>
          <w:sz w:val="23"/>
          <w:szCs w:val="23"/>
        </w:rPr>
        <w:t>발표를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잘했는데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오늘은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그렇지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못함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내부적으로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부담이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듯</w:t>
      </w:r>
      <w:r w:rsidRPr="00355D55">
        <w:rPr>
          <w:sz w:val="23"/>
          <w:szCs w:val="23"/>
        </w:rPr>
        <w:t xml:space="preserve">. Roadmap </w:t>
      </w:r>
      <w:r w:rsidRPr="00355D55">
        <w:rPr>
          <w:rFonts w:hint="eastAsia"/>
          <w:sz w:val="23"/>
          <w:szCs w:val="23"/>
        </w:rPr>
        <w:t>완성보다는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어떤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필요한지를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구분하는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것이</w:t>
      </w:r>
      <w:r w:rsidRPr="00355D55">
        <w:rPr>
          <w:sz w:val="23"/>
          <w:szCs w:val="23"/>
        </w:rPr>
        <w:t xml:space="preserve"> workshop</w:t>
      </w:r>
      <w:r w:rsidRPr="00355D55">
        <w:rPr>
          <w:rFonts w:hint="eastAsia"/>
          <w:sz w:val="23"/>
          <w:szCs w:val="23"/>
        </w:rPr>
        <w:t>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중요한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목표임</w:t>
      </w:r>
      <w:r w:rsidRPr="00355D55">
        <w:rPr>
          <w:sz w:val="23"/>
          <w:szCs w:val="23"/>
        </w:rPr>
        <w:t>. OLM roadmap</w:t>
      </w:r>
      <w:r w:rsidRPr="00355D55">
        <w:rPr>
          <w:rFonts w:hint="eastAsia"/>
          <w:sz w:val="23"/>
          <w:szCs w:val="23"/>
        </w:rPr>
        <w:t>만이라도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그린다면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성과라고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생각함</w:t>
      </w:r>
      <w:r w:rsidRPr="00355D55">
        <w:rPr>
          <w:sz w:val="23"/>
          <w:szCs w:val="23"/>
        </w:rPr>
        <w:t>.</w:t>
      </w:r>
    </w:p>
    <w:p w:rsidR="009062AD" w:rsidRPr="00355D55" w:rsidRDefault="009062AD" w:rsidP="00355D55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hint="eastAsia"/>
          <w:sz w:val="23"/>
          <w:szCs w:val="23"/>
        </w:rPr>
        <w:t>이광남</w:t>
      </w:r>
      <w:r w:rsidRPr="00355D55">
        <w:rPr>
          <w:sz w:val="23"/>
          <w:szCs w:val="23"/>
        </w:rPr>
        <w:tab/>
      </w:r>
      <w:r w:rsidRPr="00355D55">
        <w:rPr>
          <w:rFonts w:hint="eastAsia"/>
          <w:sz w:val="23"/>
          <w:szCs w:val="23"/>
        </w:rPr>
        <w:t>로드맵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중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필요한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부분을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말하고자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함</w:t>
      </w:r>
      <w:r w:rsidRPr="00355D55">
        <w:rPr>
          <w:sz w:val="23"/>
          <w:szCs w:val="23"/>
        </w:rPr>
        <w:t xml:space="preserve">. RIR </w:t>
      </w:r>
      <w:r w:rsidRPr="00355D55">
        <w:rPr>
          <w:rFonts w:hint="eastAsia"/>
          <w:sz w:val="23"/>
          <w:szCs w:val="23"/>
        </w:rPr>
        <w:t>수행을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위해서는</w:t>
      </w:r>
      <w:r w:rsidRPr="00355D55">
        <w:rPr>
          <w:sz w:val="23"/>
          <w:szCs w:val="23"/>
        </w:rPr>
        <w:t xml:space="preserve"> PSA </w:t>
      </w:r>
      <w:r w:rsidRPr="00355D55">
        <w:rPr>
          <w:rFonts w:hint="eastAsia"/>
          <w:sz w:val="23"/>
          <w:szCs w:val="23"/>
        </w:rPr>
        <w:t>품질확보가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필요하고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이를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위해서는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기준이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있어야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함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직원들을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미국에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보내서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미국의</w:t>
      </w:r>
      <w:r w:rsidRPr="00355D55">
        <w:rPr>
          <w:sz w:val="23"/>
          <w:szCs w:val="23"/>
        </w:rPr>
        <w:t xml:space="preserve"> practice</w:t>
      </w:r>
      <w:r w:rsidRPr="00355D55">
        <w:rPr>
          <w:rFonts w:hint="eastAsia"/>
          <w:sz w:val="23"/>
          <w:szCs w:val="23"/>
        </w:rPr>
        <w:t>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봤음</w:t>
      </w:r>
      <w:r w:rsidRPr="00355D55">
        <w:rPr>
          <w:sz w:val="23"/>
          <w:szCs w:val="23"/>
        </w:rPr>
        <w:t xml:space="preserve">. UAE </w:t>
      </w:r>
      <w:r w:rsidRPr="00355D55">
        <w:rPr>
          <w:rFonts w:hint="eastAsia"/>
          <w:sz w:val="23"/>
          <w:szCs w:val="23"/>
        </w:rPr>
        <w:t>수출형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원전의</w:t>
      </w:r>
      <w:r w:rsidRPr="00355D55">
        <w:rPr>
          <w:sz w:val="23"/>
          <w:szCs w:val="23"/>
        </w:rPr>
        <w:t xml:space="preserve"> peer review</w:t>
      </w:r>
      <w:r w:rsidRPr="00355D55">
        <w:rPr>
          <w:rFonts w:hint="eastAsia"/>
          <w:sz w:val="23"/>
          <w:szCs w:val="23"/>
        </w:rPr>
        <w:t>를</w:t>
      </w:r>
      <w:r w:rsidRPr="00355D55">
        <w:rPr>
          <w:sz w:val="23"/>
          <w:szCs w:val="23"/>
        </w:rPr>
        <w:t xml:space="preserve"> ASME </w:t>
      </w:r>
      <w:r w:rsidRPr="00355D55">
        <w:rPr>
          <w:rFonts w:hint="eastAsia"/>
          <w:sz w:val="23"/>
          <w:szCs w:val="23"/>
        </w:rPr>
        <w:t>기준으로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받았음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미국의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경우는</w:t>
      </w:r>
      <w:r w:rsidRPr="00355D55">
        <w:rPr>
          <w:sz w:val="23"/>
          <w:szCs w:val="23"/>
        </w:rPr>
        <w:t xml:space="preserve"> ASME </w:t>
      </w:r>
      <w:r w:rsidRPr="00355D55">
        <w:rPr>
          <w:rFonts w:hint="eastAsia"/>
          <w:sz w:val="23"/>
          <w:szCs w:val="23"/>
        </w:rPr>
        <w:t>수준에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따라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나름대로의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기준이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있는데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우리는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그런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없는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같음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이를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수립하는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시급함</w:t>
      </w:r>
      <w:r w:rsidRPr="00355D55">
        <w:rPr>
          <w:sz w:val="23"/>
          <w:szCs w:val="23"/>
        </w:rPr>
        <w:t>.</w:t>
      </w:r>
    </w:p>
    <w:p w:rsidR="009062AD" w:rsidRPr="00355D55" w:rsidRDefault="009062AD" w:rsidP="00355D55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hint="eastAsia"/>
          <w:sz w:val="23"/>
          <w:szCs w:val="23"/>
        </w:rPr>
        <w:t>김명기</w:t>
      </w:r>
      <w:r w:rsidRPr="00355D55">
        <w:rPr>
          <w:sz w:val="23"/>
          <w:szCs w:val="23"/>
        </w:rPr>
        <w:tab/>
      </w:r>
      <w:r w:rsidRPr="00355D55">
        <w:rPr>
          <w:rFonts w:hint="eastAsia"/>
          <w:sz w:val="23"/>
          <w:szCs w:val="23"/>
        </w:rPr>
        <w:t>설계측면에서</w:t>
      </w:r>
      <w:r w:rsidRPr="00355D55">
        <w:rPr>
          <w:sz w:val="23"/>
          <w:szCs w:val="23"/>
        </w:rPr>
        <w:t xml:space="preserve"> RIR </w:t>
      </w:r>
      <w:r w:rsidRPr="00355D55">
        <w:rPr>
          <w:rFonts w:hint="eastAsia"/>
          <w:sz w:val="23"/>
          <w:szCs w:val="23"/>
        </w:rPr>
        <w:t>필요성을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말하고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싶음</w:t>
      </w:r>
      <w:r w:rsidRPr="00355D55">
        <w:rPr>
          <w:sz w:val="23"/>
          <w:szCs w:val="23"/>
        </w:rPr>
        <w:t>. APR-1400 DC</w:t>
      </w:r>
      <w:r w:rsidRPr="00355D55">
        <w:rPr>
          <w:rFonts w:hint="eastAsia"/>
          <w:sz w:val="23"/>
          <w:szCs w:val="23"/>
        </w:rPr>
        <w:t>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위해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상세검토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중</w:t>
      </w:r>
      <w:r w:rsidRPr="00355D55">
        <w:rPr>
          <w:sz w:val="23"/>
          <w:szCs w:val="23"/>
        </w:rPr>
        <w:t>. EDG</w:t>
      </w:r>
      <w:r w:rsidRPr="00355D55">
        <w:rPr>
          <w:rFonts w:hint="eastAsia"/>
          <w:sz w:val="23"/>
          <w:szCs w:val="23"/>
        </w:rPr>
        <w:t>가</w:t>
      </w:r>
      <w:r w:rsidRPr="00355D55">
        <w:rPr>
          <w:sz w:val="23"/>
          <w:szCs w:val="23"/>
        </w:rPr>
        <w:t xml:space="preserve"> 4</w:t>
      </w:r>
      <w:r w:rsidRPr="00355D55">
        <w:rPr>
          <w:rFonts w:hint="eastAsia"/>
          <w:sz w:val="23"/>
          <w:szCs w:val="23"/>
        </w:rPr>
        <w:t>개를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설치하고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문제는</w:t>
      </w:r>
      <w:r w:rsidRPr="00355D55">
        <w:rPr>
          <w:sz w:val="23"/>
          <w:szCs w:val="23"/>
        </w:rPr>
        <w:t xml:space="preserve"> EDG 1</w:t>
      </w:r>
      <w:r w:rsidRPr="00355D55">
        <w:rPr>
          <w:rFonts w:hint="eastAsia"/>
          <w:sz w:val="23"/>
          <w:szCs w:val="23"/>
        </w:rPr>
        <w:t>대당</w:t>
      </w:r>
      <w:r w:rsidRPr="00355D55">
        <w:rPr>
          <w:sz w:val="23"/>
          <w:szCs w:val="23"/>
        </w:rPr>
        <w:t xml:space="preserve"> 10</w:t>
      </w:r>
      <w:r w:rsidRPr="00355D55">
        <w:rPr>
          <w:rFonts w:hint="eastAsia"/>
          <w:sz w:val="23"/>
          <w:szCs w:val="23"/>
        </w:rPr>
        <w:t>일이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걸리는데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보다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나은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발전소를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제공했을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때</w:t>
      </w:r>
      <w:r w:rsidRPr="00355D55">
        <w:rPr>
          <w:sz w:val="23"/>
          <w:szCs w:val="23"/>
        </w:rPr>
        <w:t xml:space="preserve"> OH </w:t>
      </w:r>
      <w:r w:rsidRPr="00355D55">
        <w:rPr>
          <w:rFonts w:hint="eastAsia"/>
          <w:sz w:val="23"/>
          <w:szCs w:val="23"/>
        </w:rPr>
        <w:t>기간이</w:t>
      </w:r>
      <w:r w:rsidRPr="00355D55">
        <w:rPr>
          <w:sz w:val="23"/>
          <w:szCs w:val="23"/>
        </w:rPr>
        <w:t xml:space="preserve"> 50-60</w:t>
      </w:r>
      <w:r w:rsidRPr="00355D55">
        <w:rPr>
          <w:rFonts w:hint="eastAsia"/>
          <w:sz w:val="23"/>
          <w:szCs w:val="23"/>
        </w:rPr>
        <w:t>일이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되면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문제가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큼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따라서</w:t>
      </w:r>
      <w:r w:rsidRPr="00355D55">
        <w:rPr>
          <w:sz w:val="23"/>
          <w:szCs w:val="23"/>
        </w:rPr>
        <w:t xml:space="preserve"> RIR</w:t>
      </w:r>
      <w:r w:rsidRPr="00355D55">
        <w:rPr>
          <w:rFonts w:hint="eastAsia"/>
          <w:sz w:val="23"/>
          <w:szCs w:val="23"/>
        </w:rPr>
        <w:t>이나</w:t>
      </w:r>
      <w:r w:rsidRPr="00355D55">
        <w:rPr>
          <w:sz w:val="23"/>
          <w:szCs w:val="23"/>
        </w:rPr>
        <w:t xml:space="preserve"> OLM</w:t>
      </w:r>
      <w:r w:rsidRPr="00355D55">
        <w:rPr>
          <w:rFonts w:hint="eastAsia"/>
          <w:sz w:val="23"/>
          <w:szCs w:val="23"/>
        </w:rPr>
        <w:t>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없이</w:t>
      </w:r>
      <w:r w:rsidRPr="00355D55">
        <w:rPr>
          <w:sz w:val="23"/>
          <w:szCs w:val="23"/>
        </w:rPr>
        <w:t xml:space="preserve"> OH </w:t>
      </w:r>
      <w:r w:rsidRPr="00355D55">
        <w:rPr>
          <w:rFonts w:hint="eastAsia"/>
          <w:sz w:val="23"/>
          <w:szCs w:val="23"/>
        </w:rPr>
        <w:t>기간을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줄일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없음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규제기관에서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가동중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원전뿐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아니라</w:t>
      </w:r>
      <w:r w:rsidRPr="00355D55">
        <w:rPr>
          <w:sz w:val="23"/>
          <w:szCs w:val="23"/>
        </w:rPr>
        <w:t xml:space="preserve"> APR-1400 </w:t>
      </w:r>
      <w:r w:rsidRPr="00355D55">
        <w:rPr>
          <w:rFonts w:hint="eastAsia"/>
          <w:sz w:val="23"/>
          <w:szCs w:val="23"/>
        </w:rPr>
        <w:t>입장에서</w:t>
      </w:r>
      <w:r w:rsidRPr="00355D55">
        <w:rPr>
          <w:sz w:val="23"/>
          <w:szCs w:val="23"/>
        </w:rPr>
        <w:t xml:space="preserve"> RIR/OLM</w:t>
      </w:r>
      <w:r w:rsidRPr="00355D55">
        <w:rPr>
          <w:rFonts w:hint="eastAsia"/>
          <w:sz w:val="23"/>
          <w:szCs w:val="23"/>
        </w:rPr>
        <w:t>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규제에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들어와야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현실적으로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많은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문제가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풀릴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있음</w:t>
      </w:r>
      <w:r w:rsidRPr="00355D55">
        <w:rPr>
          <w:sz w:val="23"/>
          <w:szCs w:val="23"/>
        </w:rPr>
        <w:t xml:space="preserve">. UAE </w:t>
      </w:r>
      <w:r w:rsidRPr="00355D55">
        <w:rPr>
          <w:rFonts w:hint="eastAsia"/>
          <w:sz w:val="23"/>
          <w:szCs w:val="23"/>
        </w:rPr>
        <w:t>수출용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원전도</w:t>
      </w:r>
      <w:r w:rsidRPr="00355D55">
        <w:rPr>
          <w:sz w:val="23"/>
          <w:szCs w:val="23"/>
        </w:rPr>
        <w:t xml:space="preserve"> DC</w:t>
      </w:r>
      <w:r w:rsidRPr="00355D55">
        <w:rPr>
          <w:rFonts w:hint="eastAsia"/>
          <w:sz w:val="23"/>
          <w:szCs w:val="23"/>
        </w:rPr>
        <w:t>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받을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분명히</w:t>
      </w:r>
      <w:r w:rsidRPr="00355D55">
        <w:rPr>
          <w:sz w:val="23"/>
          <w:szCs w:val="23"/>
        </w:rPr>
        <w:t xml:space="preserve"> RIR </w:t>
      </w:r>
      <w:r w:rsidRPr="00355D55">
        <w:rPr>
          <w:rFonts w:hint="eastAsia"/>
          <w:sz w:val="23"/>
          <w:szCs w:val="23"/>
        </w:rPr>
        <w:t>관련된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질문이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나올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이때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적절한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대답을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못하면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국내</w:t>
      </w:r>
      <w:r w:rsidRPr="00355D55">
        <w:rPr>
          <w:sz w:val="23"/>
          <w:szCs w:val="23"/>
        </w:rPr>
        <w:t xml:space="preserve"> PSA </w:t>
      </w:r>
      <w:r w:rsidRPr="00355D55">
        <w:rPr>
          <w:rFonts w:hint="eastAsia"/>
          <w:sz w:val="23"/>
          <w:szCs w:val="23"/>
        </w:rPr>
        <w:t>수준이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폄하될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일본에서는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미쯔비시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등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산업체가</w:t>
      </w:r>
      <w:r w:rsidRPr="00355D55">
        <w:rPr>
          <w:sz w:val="23"/>
          <w:szCs w:val="23"/>
        </w:rPr>
        <w:t xml:space="preserve"> RIR </w:t>
      </w:r>
      <w:r w:rsidRPr="00355D55">
        <w:rPr>
          <w:rFonts w:hint="eastAsia"/>
          <w:sz w:val="23"/>
          <w:szCs w:val="23"/>
        </w:rPr>
        <w:t>기술을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개발하여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미국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원전에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적용하고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상황임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따라서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이러한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외부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요인들을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고려할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국내</w:t>
      </w:r>
      <w:r w:rsidRPr="00355D55">
        <w:rPr>
          <w:sz w:val="23"/>
          <w:szCs w:val="23"/>
        </w:rPr>
        <w:t xml:space="preserve"> RIR </w:t>
      </w:r>
      <w:r w:rsidRPr="00355D55">
        <w:rPr>
          <w:rFonts w:hint="eastAsia"/>
          <w:sz w:val="23"/>
          <w:szCs w:val="23"/>
        </w:rPr>
        <w:t>도입이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시급하게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해결되어야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함</w:t>
      </w:r>
      <w:r w:rsidRPr="00355D55">
        <w:rPr>
          <w:sz w:val="23"/>
          <w:szCs w:val="23"/>
        </w:rPr>
        <w:t xml:space="preserve">. PSA </w:t>
      </w:r>
      <w:r w:rsidRPr="00355D55">
        <w:rPr>
          <w:rFonts w:hint="eastAsia"/>
          <w:sz w:val="23"/>
          <w:szCs w:val="23"/>
        </w:rPr>
        <w:t>품질을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높이기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위해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문제가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되는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부분이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화재임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이에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초점을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맞춰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기술개발을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하면</w:t>
      </w:r>
      <w:r w:rsidRPr="00355D55">
        <w:rPr>
          <w:sz w:val="23"/>
          <w:szCs w:val="23"/>
        </w:rPr>
        <w:t xml:space="preserve"> RIR </w:t>
      </w:r>
      <w:r w:rsidRPr="00355D55">
        <w:rPr>
          <w:rFonts w:hint="eastAsia"/>
          <w:sz w:val="23"/>
          <w:szCs w:val="23"/>
        </w:rPr>
        <w:t>구현을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위한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인프라는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모두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확보할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있다고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생각함</w:t>
      </w:r>
      <w:r w:rsidRPr="00355D55">
        <w:rPr>
          <w:sz w:val="23"/>
          <w:szCs w:val="23"/>
        </w:rPr>
        <w:t>.</w:t>
      </w:r>
    </w:p>
    <w:p w:rsidR="009062AD" w:rsidRPr="00355D55" w:rsidRDefault="009062AD" w:rsidP="00355D55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hint="eastAsia"/>
          <w:sz w:val="23"/>
          <w:szCs w:val="23"/>
        </w:rPr>
        <w:t>이병철</w:t>
      </w:r>
      <w:r w:rsidRPr="00355D55">
        <w:rPr>
          <w:sz w:val="23"/>
          <w:szCs w:val="23"/>
        </w:rPr>
        <w:tab/>
      </w:r>
      <w:r w:rsidRPr="00355D55">
        <w:rPr>
          <w:rFonts w:hint="eastAsia"/>
          <w:sz w:val="23"/>
          <w:szCs w:val="23"/>
        </w:rPr>
        <w:t>원론적인</w:t>
      </w:r>
      <w:r w:rsidRPr="00355D55">
        <w:rPr>
          <w:sz w:val="23"/>
          <w:szCs w:val="23"/>
        </w:rPr>
        <w:t xml:space="preserve"> 3</w:t>
      </w:r>
      <w:r w:rsidRPr="00355D55">
        <w:rPr>
          <w:rFonts w:hint="eastAsia"/>
          <w:sz w:val="23"/>
          <w:szCs w:val="23"/>
        </w:rPr>
        <w:t>가지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입장만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이야기하려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함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처음엔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로드맵을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가지고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논의를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것으로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생각했으나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그렇지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않아서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실망스러움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따라서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하루라도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빨리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로드맵을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만들어야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함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둘째</w:t>
      </w:r>
      <w:r w:rsidRPr="00355D55">
        <w:rPr>
          <w:sz w:val="23"/>
          <w:szCs w:val="23"/>
        </w:rPr>
        <w:t xml:space="preserve"> RIA</w:t>
      </w:r>
      <w:r w:rsidRPr="00355D55">
        <w:rPr>
          <w:rFonts w:hint="eastAsia"/>
          <w:sz w:val="23"/>
          <w:szCs w:val="23"/>
        </w:rPr>
        <w:t>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강력하게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추진하기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위해서는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규제기관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및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사업자가</w:t>
      </w:r>
      <w:r w:rsidRPr="00355D55">
        <w:rPr>
          <w:sz w:val="23"/>
          <w:szCs w:val="23"/>
        </w:rPr>
        <w:t xml:space="preserve"> win-win</w:t>
      </w:r>
      <w:r w:rsidRPr="00355D55">
        <w:rPr>
          <w:rFonts w:hint="eastAsia"/>
          <w:sz w:val="23"/>
          <w:szCs w:val="23"/>
        </w:rPr>
        <w:t>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있어야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하는데</w:t>
      </w:r>
      <w:r w:rsidRPr="00355D55">
        <w:rPr>
          <w:sz w:val="23"/>
          <w:szCs w:val="23"/>
        </w:rPr>
        <w:t xml:space="preserve">, </w:t>
      </w:r>
      <w:r w:rsidRPr="00355D55">
        <w:rPr>
          <w:rFonts w:hint="eastAsia"/>
          <w:sz w:val="23"/>
          <w:szCs w:val="23"/>
        </w:rPr>
        <w:t>상호기관간의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신뢰성문제가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해결되지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않았을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아니라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기술발전을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따라가는데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급급하였고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서로간의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정보공개를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활발히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않았기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때문에</w:t>
      </w:r>
      <w:r w:rsidRPr="00355D55">
        <w:rPr>
          <w:sz w:val="23"/>
          <w:szCs w:val="23"/>
        </w:rPr>
        <w:t xml:space="preserve"> win-win</w:t>
      </w:r>
      <w:r w:rsidRPr="00355D55">
        <w:rPr>
          <w:rFonts w:hint="eastAsia"/>
          <w:sz w:val="23"/>
          <w:szCs w:val="23"/>
        </w:rPr>
        <w:t>하기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위한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개념을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공유하는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필요함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셋째</w:t>
      </w:r>
      <w:r w:rsidRPr="00355D55">
        <w:rPr>
          <w:sz w:val="23"/>
          <w:szCs w:val="23"/>
        </w:rPr>
        <w:t xml:space="preserve">, </w:t>
      </w:r>
      <w:r w:rsidRPr="00355D55">
        <w:rPr>
          <w:rFonts w:hint="eastAsia"/>
          <w:sz w:val="23"/>
          <w:szCs w:val="23"/>
        </w:rPr>
        <w:t>기반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및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전문가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확보가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되지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않으면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실제</w:t>
      </w:r>
      <w:r w:rsidRPr="00355D55">
        <w:rPr>
          <w:sz w:val="23"/>
          <w:szCs w:val="23"/>
        </w:rPr>
        <w:t xml:space="preserve"> RIA</w:t>
      </w:r>
      <w:r w:rsidRPr="00355D55">
        <w:rPr>
          <w:rFonts w:hint="eastAsia"/>
          <w:sz w:val="23"/>
          <w:szCs w:val="23"/>
        </w:rPr>
        <w:t>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돌아갈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없음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실제적인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인력배출은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한양대에서만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따라서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전문가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배출을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위한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개념이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로드맵에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포함되어야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한다고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생각함</w:t>
      </w:r>
      <w:r w:rsidRPr="00355D55">
        <w:rPr>
          <w:sz w:val="23"/>
          <w:szCs w:val="23"/>
        </w:rPr>
        <w:t>.</w:t>
      </w:r>
    </w:p>
    <w:p w:rsidR="009062AD" w:rsidRPr="00355D55" w:rsidRDefault="009062AD" w:rsidP="00355D55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hint="eastAsia"/>
          <w:sz w:val="23"/>
          <w:szCs w:val="23"/>
        </w:rPr>
        <w:t>김풍식</w:t>
      </w:r>
      <w:r w:rsidRPr="00355D55">
        <w:rPr>
          <w:sz w:val="23"/>
          <w:szCs w:val="23"/>
        </w:rPr>
        <w:t xml:space="preserve"> (NETEC)</w:t>
      </w:r>
      <w:r w:rsidRPr="00355D55">
        <w:rPr>
          <w:sz w:val="23"/>
          <w:szCs w:val="23"/>
        </w:rPr>
        <w:tab/>
        <w:t>RIA</w:t>
      </w:r>
      <w:r w:rsidRPr="00355D55">
        <w:rPr>
          <w:rFonts w:hint="eastAsia"/>
          <w:sz w:val="23"/>
          <w:szCs w:val="23"/>
        </w:rPr>
        <w:t>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앞으로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어떻게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가야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하는지에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대해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말하고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싶음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현재</w:t>
      </w:r>
      <w:r w:rsidRPr="00355D55">
        <w:rPr>
          <w:sz w:val="23"/>
          <w:szCs w:val="23"/>
        </w:rPr>
        <w:t xml:space="preserve"> RIA</w:t>
      </w:r>
      <w:r w:rsidRPr="00355D55">
        <w:rPr>
          <w:rFonts w:hint="eastAsia"/>
          <w:sz w:val="23"/>
          <w:szCs w:val="23"/>
        </w:rPr>
        <w:t>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거의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실패한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상황임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사업자는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규제기관들의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인식부족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및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교육부족을</w:t>
      </w:r>
      <w:r w:rsidRPr="00355D55">
        <w:rPr>
          <w:sz w:val="23"/>
          <w:szCs w:val="23"/>
        </w:rPr>
        <w:t xml:space="preserve">, </w:t>
      </w:r>
      <w:r w:rsidRPr="00355D55">
        <w:rPr>
          <w:rFonts w:hint="eastAsia"/>
          <w:sz w:val="23"/>
          <w:szCs w:val="23"/>
        </w:rPr>
        <w:t>규제기관은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사업자의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자료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신뢰성이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없다는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점을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서로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들고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그러나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그림에서는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너무</w:t>
      </w:r>
      <w:r w:rsidRPr="00355D55">
        <w:rPr>
          <w:sz w:val="23"/>
          <w:szCs w:val="23"/>
        </w:rPr>
        <w:t xml:space="preserve"> PSA </w:t>
      </w:r>
      <w:r w:rsidRPr="00355D55">
        <w:rPr>
          <w:rFonts w:hint="eastAsia"/>
          <w:sz w:val="23"/>
          <w:szCs w:val="23"/>
        </w:rPr>
        <w:t>관점에서</w:t>
      </w:r>
      <w:r w:rsidRPr="00355D55">
        <w:rPr>
          <w:sz w:val="23"/>
          <w:szCs w:val="23"/>
        </w:rPr>
        <w:t xml:space="preserve"> RIA</w:t>
      </w:r>
      <w:r w:rsidRPr="00355D55">
        <w:rPr>
          <w:rFonts w:hint="eastAsia"/>
          <w:sz w:val="23"/>
          <w:szCs w:val="23"/>
        </w:rPr>
        <w:t>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보고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문제인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같음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미국에서</w:t>
      </w:r>
      <w:r w:rsidRPr="00355D55">
        <w:rPr>
          <w:sz w:val="23"/>
          <w:szCs w:val="23"/>
        </w:rPr>
        <w:t xml:space="preserve"> SALP</w:t>
      </w:r>
      <w:r w:rsidRPr="00355D55">
        <w:rPr>
          <w:rFonts w:hAnsi="Wingdings" w:hint="eastAsia"/>
          <w:sz w:val="23"/>
        </w:rPr>
        <w:sym w:font="Wingdings" w:char="F0E0"/>
      </w:r>
      <w:r w:rsidRPr="00355D55">
        <w:rPr>
          <w:sz w:val="23"/>
          <w:szCs w:val="23"/>
        </w:rPr>
        <w:t>ROP</w:t>
      </w:r>
      <w:r w:rsidRPr="00355D55">
        <w:rPr>
          <w:rFonts w:hint="eastAsia"/>
          <w:sz w:val="23"/>
          <w:szCs w:val="23"/>
        </w:rPr>
        <w:t>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넘어간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이유를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생각해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봐야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같음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국내에서</w:t>
      </w:r>
      <w:r w:rsidRPr="00355D55">
        <w:rPr>
          <w:sz w:val="23"/>
          <w:szCs w:val="23"/>
        </w:rPr>
        <w:t xml:space="preserve"> ROP</w:t>
      </w:r>
      <w:r w:rsidRPr="00355D55">
        <w:rPr>
          <w:rFonts w:hint="eastAsia"/>
          <w:sz w:val="23"/>
          <w:szCs w:val="23"/>
        </w:rPr>
        <w:t>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시기상조라고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하지만</w:t>
      </w:r>
      <w:r w:rsidRPr="00355D55">
        <w:rPr>
          <w:sz w:val="23"/>
          <w:szCs w:val="23"/>
        </w:rPr>
        <w:t>, ROP</w:t>
      </w:r>
      <w:r w:rsidRPr="00355D55">
        <w:rPr>
          <w:rFonts w:hint="eastAsia"/>
          <w:sz w:val="23"/>
          <w:szCs w:val="23"/>
        </w:rPr>
        <w:t>가</w:t>
      </w:r>
      <w:r w:rsidRPr="00355D55">
        <w:rPr>
          <w:sz w:val="23"/>
          <w:szCs w:val="23"/>
        </w:rPr>
        <w:t xml:space="preserve"> RIA</w:t>
      </w:r>
      <w:r w:rsidRPr="00355D55">
        <w:rPr>
          <w:rFonts w:hint="eastAsia"/>
          <w:sz w:val="23"/>
          <w:szCs w:val="23"/>
        </w:rPr>
        <w:t>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중요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철학이라고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생각함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즉</w:t>
      </w:r>
      <w:r w:rsidRPr="00355D55">
        <w:rPr>
          <w:sz w:val="23"/>
          <w:szCs w:val="23"/>
        </w:rPr>
        <w:t xml:space="preserve"> ROP</w:t>
      </w:r>
      <w:r w:rsidRPr="00355D55">
        <w:rPr>
          <w:rFonts w:hint="eastAsia"/>
          <w:sz w:val="23"/>
          <w:szCs w:val="23"/>
        </w:rPr>
        <w:t>라는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전체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안에서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규제요원이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모두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참여하여</w:t>
      </w:r>
      <w:r w:rsidRPr="00355D55">
        <w:rPr>
          <w:sz w:val="23"/>
          <w:szCs w:val="23"/>
        </w:rPr>
        <w:t xml:space="preserve"> RIA</w:t>
      </w:r>
      <w:r w:rsidRPr="00355D55">
        <w:rPr>
          <w:rFonts w:hint="eastAsia"/>
          <w:sz w:val="23"/>
          <w:szCs w:val="23"/>
        </w:rPr>
        <w:t>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때문에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로드맵을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작성할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문제를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해결할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방안이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있어야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함</w:t>
      </w:r>
      <w:r w:rsidRPr="00355D55">
        <w:rPr>
          <w:sz w:val="23"/>
          <w:szCs w:val="23"/>
        </w:rPr>
        <w:t>.</w:t>
      </w:r>
    </w:p>
    <w:p w:rsidR="009062AD" w:rsidRPr="00355D55" w:rsidRDefault="009062AD" w:rsidP="00355D55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hint="eastAsia"/>
          <w:sz w:val="23"/>
          <w:szCs w:val="23"/>
        </w:rPr>
        <w:t>성게용</w:t>
      </w:r>
      <w:r w:rsidRPr="00355D55">
        <w:rPr>
          <w:sz w:val="23"/>
          <w:szCs w:val="23"/>
        </w:rPr>
        <w:tab/>
        <w:t xml:space="preserve">ROP </w:t>
      </w:r>
      <w:r w:rsidRPr="00355D55">
        <w:rPr>
          <w:rFonts w:hint="eastAsia"/>
          <w:sz w:val="23"/>
          <w:szCs w:val="23"/>
        </w:rPr>
        <w:t>부분에</w:t>
      </w:r>
      <w:r w:rsidRPr="00355D55">
        <w:rPr>
          <w:sz w:val="23"/>
          <w:szCs w:val="23"/>
        </w:rPr>
        <w:t xml:space="preserve"> risk</w:t>
      </w:r>
      <w:r w:rsidRPr="00355D55">
        <w:rPr>
          <w:rFonts w:hint="eastAsia"/>
          <w:sz w:val="23"/>
          <w:szCs w:val="23"/>
        </w:rPr>
        <w:t>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활용할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있다면</w:t>
      </w:r>
      <w:r w:rsidRPr="00355D55">
        <w:rPr>
          <w:sz w:val="23"/>
          <w:szCs w:val="23"/>
        </w:rPr>
        <w:t xml:space="preserve"> RIA</w:t>
      </w:r>
      <w:r w:rsidRPr="00355D55">
        <w:rPr>
          <w:rFonts w:hint="eastAsia"/>
          <w:sz w:val="23"/>
          <w:szCs w:val="23"/>
        </w:rPr>
        <w:t>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자연스럽게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따라올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있다는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점은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동의함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그러나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이는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규제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체계의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근간을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바꾸는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부분이기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때문에</w:t>
      </w:r>
      <w:r w:rsidRPr="00355D55">
        <w:rPr>
          <w:sz w:val="23"/>
          <w:szCs w:val="23"/>
        </w:rPr>
        <w:t xml:space="preserve"> KINS</w:t>
      </w:r>
      <w:r w:rsidRPr="00355D55">
        <w:rPr>
          <w:rFonts w:hint="eastAsia"/>
          <w:sz w:val="23"/>
          <w:szCs w:val="23"/>
        </w:rPr>
        <w:t>에서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독립적으로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추진할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문제가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아님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청와대나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교과부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수준에서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지속적인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강조가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필요함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또한</w:t>
      </w:r>
      <w:r w:rsidRPr="00355D55">
        <w:rPr>
          <w:sz w:val="23"/>
          <w:szCs w:val="23"/>
        </w:rPr>
        <w:t xml:space="preserve"> ROP</w:t>
      </w:r>
      <w:r w:rsidRPr="00355D55">
        <w:rPr>
          <w:rFonts w:hint="eastAsia"/>
          <w:sz w:val="23"/>
          <w:szCs w:val="23"/>
        </w:rPr>
        <w:t>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차등규제를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목표로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하는데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국내에서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차등규제를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사회적</w:t>
      </w:r>
      <w:r w:rsidRPr="00355D55">
        <w:rPr>
          <w:sz w:val="23"/>
          <w:szCs w:val="23"/>
        </w:rPr>
        <w:t>/</w:t>
      </w:r>
      <w:r w:rsidRPr="00355D55">
        <w:rPr>
          <w:rFonts w:hint="eastAsia"/>
          <w:sz w:val="23"/>
          <w:szCs w:val="23"/>
        </w:rPr>
        <w:t>정서적으로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해결될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있는지도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생각해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보아야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함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그러나</w:t>
      </w:r>
      <w:r w:rsidRPr="00355D55">
        <w:rPr>
          <w:sz w:val="23"/>
          <w:szCs w:val="23"/>
        </w:rPr>
        <w:t xml:space="preserve"> ROP </w:t>
      </w:r>
      <w:r w:rsidRPr="00355D55">
        <w:rPr>
          <w:rFonts w:hint="eastAsia"/>
          <w:sz w:val="23"/>
          <w:szCs w:val="23"/>
        </w:rPr>
        <w:t>중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반영할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부분은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지속적으로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연구개발을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통해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국내에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도입하려는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노력을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현실적으로</w:t>
      </w:r>
      <w:r w:rsidRPr="00355D55">
        <w:rPr>
          <w:sz w:val="23"/>
          <w:szCs w:val="23"/>
        </w:rPr>
        <w:t xml:space="preserve"> MR </w:t>
      </w:r>
      <w:r w:rsidRPr="00355D55">
        <w:rPr>
          <w:rFonts w:hint="eastAsia"/>
          <w:sz w:val="23"/>
          <w:szCs w:val="23"/>
        </w:rPr>
        <w:t>및</w:t>
      </w:r>
      <w:r w:rsidRPr="00355D55">
        <w:rPr>
          <w:sz w:val="23"/>
          <w:szCs w:val="23"/>
        </w:rPr>
        <w:t xml:space="preserve"> OLM </w:t>
      </w:r>
      <w:r w:rsidRPr="00355D55">
        <w:rPr>
          <w:rFonts w:hint="eastAsia"/>
          <w:sz w:val="23"/>
          <w:szCs w:val="23"/>
        </w:rPr>
        <w:t>등의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도입으로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해결하고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상황임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비록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규제안에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포함시키는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부담스러울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있으나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한번에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해결하기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보다는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차츰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개선을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해야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한다고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생각함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최근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교과부에서</w:t>
      </w:r>
      <w:r w:rsidRPr="00355D55">
        <w:rPr>
          <w:sz w:val="23"/>
          <w:szCs w:val="23"/>
        </w:rPr>
        <w:t xml:space="preserve"> PSA</w:t>
      </w:r>
      <w:r w:rsidRPr="00355D55">
        <w:rPr>
          <w:rFonts w:hint="eastAsia"/>
          <w:sz w:val="23"/>
          <w:szCs w:val="23"/>
        </w:rPr>
        <w:t>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대한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검사를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해보라는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요청이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있었음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교과부에서</w:t>
      </w:r>
      <w:r w:rsidRPr="00355D55">
        <w:rPr>
          <w:sz w:val="23"/>
          <w:szCs w:val="23"/>
        </w:rPr>
        <w:t xml:space="preserve"> RIR</w:t>
      </w:r>
      <w:r w:rsidRPr="00355D55">
        <w:rPr>
          <w:rFonts w:hint="eastAsia"/>
          <w:sz w:val="23"/>
          <w:szCs w:val="23"/>
        </w:rPr>
        <w:t>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안되는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이유가</w:t>
      </w:r>
      <w:r w:rsidRPr="00355D55">
        <w:rPr>
          <w:sz w:val="23"/>
          <w:szCs w:val="23"/>
        </w:rPr>
        <w:t xml:space="preserve"> PSA</w:t>
      </w:r>
      <w:r w:rsidRPr="00355D55">
        <w:rPr>
          <w:rFonts w:hint="eastAsia"/>
          <w:sz w:val="23"/>
          <w:szCs w:val="23"/>
        </w:rPr>
        <w:t>라면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어떤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문제인지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파악하라는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의도로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생각하고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중요한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정부도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이러한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분위기이기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때문에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앞으로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강조될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것으로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생각함</w:t>
      </w:r>
      <w:r w:rsidRPr="00355D55">
        <w:rPr>
          <w:sz w:val="23"/>
          <w:szCs w:val="23"/>
        </w:rPr>
        <w:t>.</w:t>
      </w:r>
    </w:p>
    <w:p w:rsidR="009062AD" w:rsidRPr="00355D55" w:rsidRDefault="009062AD" w:rsidP="00355D55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hint="eastAsia"/>
          <w:sz w:val="23"/>
          <w:szCs w:val="23"/>
        </w:rPr>
        <w:t>장희승</w:t>
      </w:r>
      <w:r w:rsidRPr="00355D55">
        <w:rPr>
          <w:sz w:val="23"/>
          <w:szCs w:val="23"/>
        </w:rPr>
        <w:t xml:space="preserve"> (NETEC) </w:t>
      </w:r>
      <w:r w:rsidRPr="00355D55">
        <w:rPr>
          <w:rFonts w:hint="eastAsia"/>
          <w:sz w:val="23"/>
          <w:szCs w:val="23"/>
        </w:rPr>
        <w:t>로드맵에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대한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내용이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없어서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실망했음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몇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가지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제안을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하고자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함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전체가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모여서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로드맵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결정을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어렵다면</w:t>
      </w:r>
      <w:r w:rsidRPr="00355D55">
        <w:rPr>
          <w:sz w:val="23"/>
          <w:szCs w:val="23"/>
        </w:rPr>
        <w:t xml:space="preserve"> PSA working group </w:t>
      </w:r>
      <w:r w:rsidRPr="00355D55">
        <w:rPr>
          <w:rFonts w:hint="eastAsia"/>
          <w:sz w:val="23"/>
          <w:szCs w:val="23"/>
        </w:rPr>
        <w:t>형태로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기관별로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로드맵을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제안하고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취합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공청회를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통한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의견수렴이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좋을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같음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매년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바뀌는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로드맵을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만드는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의미가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없음</w:t>
      </w:r>
      <w:r w:rsidRPr="00355D55">
        <w:rPr>
          <w:sz w:val="23"/>
          <w:szCs w:val="23"/>
        </w:rPr>
        <w:t xml:space="preserve">. PSA </w:t>
      </w:r>
      <w:r w:rsidRPr="00355D55">
        <w:rPr>
          <w:rFonts w:hint="eastAsia"/>
          <w:sz w:val="23"/>
          <w:szCs w:val="23"/>
        </w:rPr>
        <w:t>품질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문제는</w:t>
      </w:r>
      <w:r w:rsidRPr="00355D55">
        <w:rPr>
          <w:sz w:val="23"/>
          <w:szCs w:val="23"/>
        </w:rPr>
        <w:t xml:space="preserve"> peer review </w:t>
      </w:r>
      <w:r w:rsidRPr="00355D55">
        <w:rPr>
          <w:rFonts w:hint="eastAsia"/>
          <w:sz w:val="23"/>
          <w:szCs w:val="23"/>
        </w:rPr>
        <w:t>결과에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따라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확실한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당근을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제공</w:t>
      </w:r>
      <w:r w:rsidRPr="00355D55">
        <w:rPr>
          <w:sz w:val="23"/>
          <w:szCs w:val="23"/>
        </w:rPr>
        <w:t xml:space="preserve"> (category II </w:t>
      </w:r>
      <w:r w:rsidRPr="00355D55">
        <w:rPr>
          <w:rFonts w:hint="eastAsia"/>
          <w:sz w:val="23"/>
          <w:szCs w:val="23"/>
        </w:rPr>
        <w:t>확보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등</w:t>
      </w:r>
      <w:r w:rsidRPr="00355D55">
        <w:rPr>
          <w:sz w:val="23"/>
          <w:szCs w:val="23"/>
        </w:rPr>
        <w:t>)</w:t>
      </w:r>
      <w:r w:rsidRPr="00355D55">
        <w:rPr>
          <w:rFonts w:hint="eastAsia"/>
          <w:sz w:val="23"/>
          <w:szCs w:val="23"/>
        </w:rPr>
        <w:t>한다면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사업자들이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적극적으로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참여할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듯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신뢰도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자료가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문제라면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사업자가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규제자에게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구체적인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자료를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제공하는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방법이라고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생각함</w:t>
      </w:r>
      <w:r w:rsidRPr="00355D55">
        <w:rPr>
          <w:sz w:val="23"/>
          <w:szCs w:val="23"/>
        </w:rPr>
        <w:t xml:space="preserve">. MR </w:t>
      </w:r>
      <w:r w:rsidRPr="00355D55">
        <w:rPr>
          <w:rFonts w:hint="eastAsia"/>
          <w:sz w:val="23"/>
          <w:szCs w:val="23"/>
        </w:rPr>
        <w:t>규정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자체가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매우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애매하게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기술되어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있는데</w:t>
      </w:r>
      <w:r w:rsidRPr="00355D55">
        <w:rPr>
          <w:sz w:val="23"/>
          <w:szCs w:val="23"/>
        </w:rPr>
        <w:t xml:space="preserve">, </w:t>
      </w:r>
      <w:r w:rsidRPr="00355D55">
        <w:rPr>
          <w:rFonts w:hint="eastAsia"/>
          <w:sz w:val="23"/>
          <w:szCs w:val="23"/>
        </w:rPr>
        <w:t>이에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대한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고려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없이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바로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적용하면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규제자의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성격에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따라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주관적인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결과가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나올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때문에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오후</w:t>
      </w:r>
      <w:r w:rsidRPr="00355D55">
        <w:rPr>
          <w:sz w:val="23"/>
          <w:szCs w:val="23"/>
        </w:rPr>
        <w:t xml:space="preserve"> session</w:t>
      </w:r>
      <w:r w:rsidRPr="00355D55">
        <w:rPr>
          <w:rFonts w:hint="eastAsia"/>
          <w:sz w:val="23"/>
          <w:szCs w:val="23"/>
        </w:rPr>
        <w:t>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통해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구체적인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기준을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제안하는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노력이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필요하다고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생각함</w:t>
      </w:r>
      <w:r w:rsidRPr="00355D55">
        <w:rPr>
          <w:sz w:val="23"/>
          <w:szCs w:val="23"/>
        </w:rPr>
        <w:t>.</w:t>
      </w:r>
    </w:p>
    <w:p w:rsidR="009062AD" w:rsidRPr="00355D55" w:rsidRDefault="009062AD" w:rsidP="00355D55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hint="eastAsia"/>
          <w:sz w:val="23"/>
          <w:szCs w:val="23"/>
        </w:rPr>
        <w:t>이춘우</w:t>
      </w:r>
      <w:r w:rsidRPr="00355D55">
        <w:rPr>
          <w:sz w:val="23"/>
          <w:szCs w:val="23"/>
        </w:rPr>
        <w:tab/>
      </w:r>
      <w:r w:rsidRPr="00355D55">
        <w:rPr>
          <w:rFonts w:hint="eastAsia"/>
          <w:sz w:val="23"/>
          <w:szCs w:val="23"/>
        </w:rPr>
        <w:t>로드맵을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짤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규제기관보다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사업자가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앞서서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짜는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좋다는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알고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있으나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시간이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없어서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구체적인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로드맵을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제공하지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못했음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내년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초에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보다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상세한</w:t>
      </w:r>
      <w:r w:rsidRPr="00355D55">
        <w:rPr>
          <w:sz w:val="23"/>
          <w:szCs w:val="23"/>
        </w:rPr>
        <w:t xml:space="preserve"> item</w:t>
      </w:r>
      <w:r w:rsidRPr="00355D55">
        <w:rPr>
          <w:rFonts w:hint="eastAsia"/>
          <w:sz w:val="23"/>
          <w:szCs w:val="23"/>
        </w:rPr>
        <w:t>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대상으로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구체적인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로드맵을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작성할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예정임</w:t>
      </w:r>
      <w:r w:rsidRPr="00355D55">
        <w:rPr>
          <w:sz w:val="23"/>
          <w:szCs w:val="23"/>
        </w:rPr>
        <w:t>.</w:t>
      </w:r>
    </w:p>
    <w:p w:rsidR="009062AD" w:rsidRPr="00355D55" w:rsidRDefault="009062AD" w:rsidP="00355D55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hint="eastAsia"/>
          <w:sz w:val="23"/>
          <w:szCs w:val="23"/>
        </w:rPr>
        <w:t>서미로</w:t>
      </w:r>
      <w:r w:rsidRPr="00355D55">
        <w:rPr>
          <w:sz w:val="23"/>
          <w:szCs w:val="23"/>
        </w:rPr>
        <w:t xml:space="preserve"> (KEPRI) </w:t>
      </w:r>
      <w:r w:rsidRPr="00355D55">
        <w:rPr>
          <w:sz w:val="23"/>
          <w:szCs w:val="23"/>
        </w:rPr>
        <w:tab/>
      </w:r>
      <w:r w:rsidRPr="00355D55">
        <w:rPr>
          <w:rFonts w:hint="eastAsia"/>
          <w:sz w:val="23"/>
          <w:szCs w:val="23"/>
        </w:rPr>
        <w:t>로드맵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관련으로</w:t>
      </w:r>
      <w:r w:rsidRPr="00355D55">
        <w:rPr>
          <w:sz w:val="23"/>
          <w:szCs w:val="23"/>
        </w:rPr>
        <w:t xml:space="preserve"> KINS</w:t>
      </w:r>
      <w:r w:rsidRPr="00355D55">
        <w:rPr>
          <w:rFonts w:hint="eastAsia"/>
          <w:sz w:val="23"/>
          <w:szCs w:val="23"/>
        </w:rPr>
        <w:t>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입장을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묻고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싶음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인허가를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받기위해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미국의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경우를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참고해서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제출하면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프랑스에서는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이렇게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안하더라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또는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일본에서는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이렇게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안하더라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라고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경우가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많았음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이러다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보니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규제간의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충돌이나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중복규제가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경우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해결을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위한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로드맵을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제공하거나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사업자의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의견을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듣는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필요할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같은데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이에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대한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방안은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무엇인지</w:t>
      </w:r>
      <w:r w:rsidRPr="00355D55">
        <w:rPr>
          <w:sz w:val="23"/>
          <w:szCs w:val="23"/>
        </w:rPr>
        <w:t>? KAERI</w:t>
      </w:r>
      <w:r w:rsidRPr="00355D55">
        <w:rPr>
          <w:rFonts w:hint="eastAsia"/>
          <w:sz w:val="23"/>
          <w:szCs w:val="23"/>
        </w:rPr>
        <w:t>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연구가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단순연구단계에서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끝나고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밖에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영향을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별로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없었음</w:t>
      </w:r>
      <w:r w:rsidRPr="00355D55">
        <w:rPr>
          <w:sz w:val="23"/>
          <w:szCs w:val="23"/>
        </w:rPr>
        <w:t>. KAERI</w:t>
      </w:r>
      <w:r w:rsidRPr="00355D55">
        <w:rPr>
          <w:rFonts w:hint="eastAsia"/>
          <w:sz w:val="23"/>
          <w:szCs w:val="23"/>
        </w:rPr>
        <w:t>가</w:t>
      </w:r>
      <w:r w:rsidRPr="00355D55">
        <w:rPr>
          <w:sz w:val="23"/>
          <w:szCs w:val="23"/>
        </w:rPr>
        <w:t xml:space="preserve"> KINS</w:t>
      </w:r>
      <w:r w:rsidRPr="00355D55">
        <w:rPr>
          <w:rFonts w:hint="eastAsia"/>
          <w:sz w:val="23"/>
          <w:szCs w:val="23"/>
        </w:rPr>
        <w:t>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연계해서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로드맵을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그리는데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도움을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줘야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한다고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생각함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현장에서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로드맵이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없이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그냥</w:t>
      </w:r>
      <w:r w:rsidRPr="00355D55">
        <w:rPr>
          <w:sz w:val="23"/>
          <w:szCs w:val="23"/>
        </w:rPr>
        <w:t xml:space="preserve"> process</w:t>
      </w:r>
      <w:r w:rsidRPr="00355D55">
        <w:rPr>
          <w:rFonts w:hint="eastAsia"/>
          <w:sz w:val="23"/>
          <w:szCs w:val="23"/>
        </w:rPr>
        <w:t>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가져왔기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때문에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너무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많은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일이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생겼고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이로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인해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실무자들의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업무가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너무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많아졌음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따라서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도입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전에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이에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대한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해결이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필요함</w:t>
      </w:r>
      <w:r w:rsidRPr="00355D55">
        <w:rPr>
          <w:sz w:val="23"/>
          <w:szCs w:val="23"/>
        </w:rPr>
        <w:t>.</w:t>
      </w:r>
    </w:p>
    <w:p w:rsidR="009062AD" w:rsidRPr="00355D55" w:rsidRDefault="009062AD" w:rsidP="00355D55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hint="eastAsia"/>
          <w:sz w:val="23"/>
          <w:szCs w:val="23"/>
        </w:rPr>
        <w:t>성게용</w:t>
      </w:r>
      <w:r w:rsidRPr="00355D55">
        <w:rPr>
          <w:sz w:val="23"/>
          <w:szCs w:val="23"/>
        </w:rPr>
        <w:tab/>
      </w:r>
      <w:r w:rsidRPr="00355D55">
        <w:rPr>
          <w:rFonts w:hint="eastAsia"/>
          <w:sz w:val="23"/>
          <w:szCs w:val="23"/>
        </w:rPr>
        <w:t>다른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나라의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경험을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받아들이는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필수적임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단</w:t>
      </w:r>
      <w:r w:rsidRPr="00355D55">
        <w:rPr>
          <w:sz w:val="23"/>
          <w:szCs w:val="23"/>
        </w:rPr>
        <w:t xml:space="preserve">, </w:t>
      </w:r>
      <w:r w:rsidRPr="00355D55">
        <w:rPr>
          <w:rFonts w:hint="eastAsia"/>
          <w:sz w:val="23"/>
          <w:szCs w:val="23"/>
        </w:rPr>
        <w:t>중복되는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지침이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인정함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규제입장에서는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좋은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것들만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뽑아서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하려고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경향이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그러나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이러한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것들을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모두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로드맵에서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해결하기는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어려울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듯</w:t>
      </w:r>
      <w:r w:rsidRPr="00355D55">
        <w:rPr>
          <w:sz w:val="23"/>
          <w:szCs w:val="23"/>
        </w:rPr>
        <w:t xml:space="preserve">. KINS </w:t>
      </w:r>
      <w:r w:rsidRPr="00355D55">
        <w:rPr>
          <w:rFonts w:hint="eastAsia"/>
          <w:sz w:val="23"/>
          <w:szCs w:val="23"/>
        </w:rPr>
        <w:t>내부적인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논의를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통해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중복되는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것들을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빼는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보다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현실적이라고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생각함</w:t>
      </w:r>
      <w:r w:rsidRPr="00355D55">
        <w:rPr>
          <w:sz w:val="23"/>
          <w:szCs w:val="23"/>
        </w:rPr>
        <w:t>. MR</w:t>
      </w:r>
      <w:r w:rsidRPr="00355D55">
        <w:rPr>
          <w:rFonts w:hint="eastAsia"/>
          <w:sz w:val="23"/>
          <w:szCs w:val="23"/>
        </w:rPr>
        <w:t>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규제화가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되면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검사하는데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어려울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아니라</w:t>
      </w:r>
      <w:r w:rsidRPr="00355D55">
        <w:rPr>
          <w:sz w:val="23"/>
          <w:szCs w:val="23"/>
        </w:rPr>
        <w:t xml:space="preserve"> PSR</w:t>
      </w:r>
      <w:r w:rsidRPr="00355D55">
        <w:rPr>
          <w:rFonts w:hint="eastAsia"/>
          <w:sz w:val="23"/>
          <w:szCs w:val="23"/>
        </w:rPr>
        <w:t>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중복되는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것으로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생각할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있으나</w:t>
      </w:r>
      <w:r w:rsidRPr="00355D55">
        <w:rPr>
          <w:sz w:val="23"/>
          <w:szCs w:val="23"/>
        </w:rPr>
        <w:t xml:space="preserve"> MR</w:t>
      </w:r>
      <w:r w:rsidRPr="00355D55">
        <w:rPr>
          <w:rFonts w:hint="eastAsia"/>
          <w:sz w:val="23"/>
          <w:szCs w:val="23"/>
        </w:rPr>
        <w:t>에서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부분을</w:t>
      </w:r>
      <w:r w:rsidRPr="00355D55">
        <w:rPr>
          <w:sz w:val="23"/>
          <w:szCs w:val="23"/>
        </w:rPr>
        <w:t xml:space="preserve"> PSR</w:t>
      </w:r>
      <w:r w:rsidRPr="00355D55">
        <w:rPr>
          <w:rFonts w:hint="eastAsia"/>
          <w:sz w:val="23"/>
          <w:szCs w:val="23"/>
        </w:rPr>
        <w:t>에서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사용한다면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문제가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없을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것으로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생각함</w:t>
      </w:r>
      <w:r w:rsidRPr="00355D55">
        <w:rPr>
          <w:sz w:val="23"/>
          <w:szCs w:val="23"/>
        </w:rPr>
        <w:t>. MR</w:t>
      </w:r>
      <w:r w:rsidRPr="00355D55">
        <w:rPr>
          <w:rFonts w:hint="eastAsia"/>
          <w:sz w:val="23"/>
          <w:szCs w:val="23"/>
        </w:rPr>
        <w:t>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대한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범위를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결정할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필요가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미국에서는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기술적인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측면보다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전반적인</w:t>
      </w:r>
      <w:r w:rsidRPr="00355D55">
        <w:rPr>
          <w:sz w:val="23"/>
          <w:szCs w:val="23"/>
        </w:rPr>
        <w:t xml:space="preserve"> process</w:t>
      </w:r>
      <w:r w:rsidRPr="00355D55">
        <w:rPr>
          <w:rFonts w:hint="eastAsia"/>
          <w:sz w:val="23"/>
          <w:szCs w:val="23"/>
        </w:rPr>
        <w:t>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맞게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운영되고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있는지를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검사하고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따라서</w:t>
      </w:r>
      <w:r w:rsidRPr="00355D55">
        <w:rPr>
          <w:sz w:val="23"/>
          <w:szCs w:val="23"/>
        </w:rPr>
        <w:t xml:space="preserve"> KINS</w:t>
      </w:r>
      <w:r w:rsidRPr="00355D55">
        <w:rPr>
          <w:rFonts w:hint="eastAsia"/>
          <w:sz w:val="23"/>
          <w:szCs w:val="23"/>
        </w:rPr>
        <w:t>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이런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방향으로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가는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맞다고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생각함</w:t>
      </w:r>
      <w:r w:rsidRPr="00355D55">
        <w:rPr>
          <w:sz w:val="23"/>
          <w:szCs w:val="23"/>
        </w:rPr>
        <w:t>.</w:t>
      </w:r>
    </w:p>
    <w:p w:rsidR="009062AD" w:rsidRPr="00355D55" w:rsidRDefault="009062AD" w:rsidP="00355D55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hint="eastAsia"/>
          <w:sz w:val="23"/>
          <w:szCs w:val="23"/>
        </w:rPr>
        <w:t>양준언</w:t>
      </w:r>
      <w:r w:rsidRPr="00355D55">
        <w:rPr>
          <w:sz w:val="23"/>
          <w:szCs w:val="23"/>
        </w:rPr>
        <w:tab/>
        <w:t>PSR</w:t>
      </w:r>
      <w:r w:rsidRPr="00355D55">
        <w:rPr>
          <w:rFonts w:hint="eastAsia"/>
          <w:sz w:val="23"/>
          <w:szCs w:val="23"/>
        </w:rPr>
        <w:t>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기존</w:t>
      </w:r>
      <w:r w:rsidRPr="00355D55">
        <w:rPr>
          <w:sz w:val="23"/>
          <w:szCs w:val="23"/>
        </w:rPr>
        <w:t xml:space="preserve"> RIR</w:t>
      </w:r>
      <w:r w:rsidRPr="00355D55">
        <w:rPr>
          <w:rFonts w:hint="eastAsia"/>
          <w:sz w:val="23"/>
          <w:szCs w:val="23"/>
        </w:rPr>
        <w:t>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어떻게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연계될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있는지를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논의한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바가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결론적으로</w:t>
      </w:r>
      <w:r w:rsidRPr="00355D55">
        <w:rPr>
          <w:sz w:val="23"/>
          <w:szCs w:val="23"/>
        </w:rPr>
        <w:t xml:space="preserve"> PSR/RIR/PSA</w:t>
      </w:r>
      <w:r w:rsidRPr="00355D55">
        <w:rPr>
          <w:rFonts w:hint="eastAsia"/>
          <w:sz w:val="23"/>
          <w:szCs w:val="23"/>
        </w:rPr>
        <w:t>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안에서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중복되지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않게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배치하고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필요한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부분을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준비해야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한다는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원론적인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결론밖에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얻지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못했음</w:t>
      </w:r>
      <w:r w:rsidRPr="00355D55">
        <w:rPr>
          <w:sz w:val="23"/>
          <w:szCs w:val="23"/>
        </w:rPr>
        <w:t>. KAERI</w:t>
      </w:r>
      <w:r w:rsidRPr="00355D55">
        <w:rPr>
          <w:rFonts w:hint="eastAsia"/>
          <w:sz w:val="23"/>
          <w:szCs w:val="23"/>
        </w:rPr>
        <w:t>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대한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연구에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대한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답을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때</w:t>
      </w:r>
      <w:r w:rsidRPr="00355D55">
        <w:rPr>
          <w:sz w:val="23"/>
          <w:szCs w:val="23"/>
        </w:rPr>
        <w:t xml:space="preserve">, </w:t>
      </w:r>
      <w:r w:rsidRPr="00355D55">
        <w:rPr>
          <w:rFonts w:hint="eastAsia"/>
          <w:sz w:val="23"/>
          <w:szCs w:val="23"/>
        </w:rPr>
        <w:t>필요할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때는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도와달라고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하다가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지금에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와서</w:t>
      </w:r>
      <w:r w:rsidRPr="00355D55">
        <w:rPr>
          <w:sz w:val="23"/>
          <w:szCs w:val="23"/>
        </w:rPr>
        <w:t xml:space="preserve"> paper</w:t>
      </w:r>
      <w:r w:rsidRPr="00355D55">
        <w:rPr>
          <w:rFonts w:hint="eastAsia"/>
          <w:sz w:val="23"/>
          <w:szCs w:val="23"/>
        </w:rPr>
        <w:t>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끝났다는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말이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서운하기는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하지만</w:t>
      </w:r>
      <w:r w:rsidRPr="00355D55">
        <w:rPr>
          <w:sz w:val="23"/>
          <w:szCs w:val="23"/>
        </w:rPr>
        <w:t xml:space="preserve">, </w:t>
      </w:r>
      <w:r w:rsidRPr="00355D55">
        <w:rPr>
          <w:rFonts w:hint="eastAsia"/>
          <w:sz w:val="23"/>
          <w:szCs w:val="23"/>
        </w:rPr>
        <w:t>앞으로는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일을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진행할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보다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목소리를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있도록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한수원과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협력을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하겠음</w:t>
      </w:r>
      <w:r w:rsidRPr="00355D55">
        <w:rPr>
          <w:sz w:val="23"/>
          <w:szCs w:val="23"/>
        </w:rPr>
        <w:t>.</w:t>
      </w:r>
    </w:p>
    <w:p w:rsidR="009062AD" w:rsidRPr="00355D55" w:rsidRDefault="009062AD" w:rsidP="00355D55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hint="eastAsia"/>
          <w:sz w:val="23"/>
          <w:szCs w:val="23"/>
        </w:rPr>
        <w:t>이춘우</w:t>
      </w:r>
      <w:r w:rsidRPr="00355D55">
        <w:rPr>
          <w:sz w:val="23"/>
          <w:szCs w:val="23"/>
        </w:rPr>
        <w:tab/>
      </w:r>
      <w:r w:rsidRPr="00355D55">
        <w:rPr>
          <w:rFonts w:hint="eastAsia"/>
          <w:sz w:val="23"/>
          <w:szCs w:val="23"/>
        </w:rPr>
        <w:t>추진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전에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영향을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고려해서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하자는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동의함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현장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인력이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부족하기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때문에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따로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인력충원에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대한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논의를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예정임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현장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인력이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부족하게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이유는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발전소에서</w:t>
      </w:r>
      <w:r w:rsidRPr="00355D55">
        <w:rPr>
          <w:sz w:val="23"/>
          <w:szCs w:val="23"/>
        </w:rPr>
        <w:t xml:space="preserve"> PSA/PSR</w:t>
      </w:r>
      <w:r w:rsidRPr="00355D55">
        <w:rPr>
          <w:rFonts w:hint="eastAsia"/>
          <w:sz w:val="23"/>
          <w:szCs w:val="23"/>
        </w:rPr>
        <w:t>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자기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업무로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생각하지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않았기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때문임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발전소에서는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추가업무가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생기는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상황이므로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무척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반대가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심한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상황임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그러나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장기적으로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방향을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추진할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예정이고</w:t>
      </w:r>
      <w:r w:rsidRPr="00355D55">
        <w:rPr>
          <w:sz w:val="23"/>
          <w:szCs w:val="23"/>
        </w:rPr>
        <w:t xml:space="preserve">, </w:t>
      </w:r>
      <w:r w:rsidRPr="00355D55">
        <w:rPr>
          <w:rFonts w:hint="eastAsia"/>
          <w:sz w:val="23"/>
          <w:szCs w:val="23"/>
        </w:rPr>
        <w:t>제도적으로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보완해나가는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쪽을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생각하고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있음</w:t>
      </w:r>
      <w:r w:rsidRPr="00355D55">
        <w:rPr>
          <w:sz w:val="23"/>
          <w:szCs w:val="23"/>
        </w:rPr>
        <w:t>.</w:t>
      </w:r>
    </w:p>
    <w:p w:rsidR="009062AD" w:rsidRPr="00355D55" w:rsidRDefault="009062AD" w:rsidP="00355D55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hint="eastAsia"/>
          <w:sz w:val="23"/>
          <w:szCs w:val="23"/>
        </w:rPr>
        <w:t>진광만</w:t>
      </w:r>
      <w:r w:rsidRPr="00355D55">
        <w:rPr>
          <w:sz w:val="23"/>
          <w:szCs w:val="23"/>
        </w:rPr>
        <w:tab/>
        <w:t>RIR</w:t>
      </w:r>
      <w:r w:rsidRPr="00355D55">
        <w:rPr>
          <w:rFonts w:hint="eastAsia"/>
          <w:sz w:val="23"/>
          <w:szCs w:val="23"/>
        </w:rPr>
        <w:t>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이익을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생각해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필요가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있음</w:t>
      </w:r>
      <w:r w:rsidRPr="00355D55">
        <w:rPr>
          <w:sz w:val="23"/>
          <w:szCs w:val="23"/>
        </w:rPr>
        <w:t>. 10</w:t>
      </w:r>
      <w:r w:rsidRPr="00355D55">
        <w:rPr>
          <w:rFonts w:hint="eastAsia"/>
          <w:sz w:val="23"/>
          <w:szCs w:val="23"/>
        </w:rPr>
        <w:t>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전부터</w:t>
      </w:r>
      <w:r w:rsidRPr="00355D55">
        <w:rPr>
          <w:sz w:val="23"/>
          <w:szCs w:val="23"/>
        </w:rPr>
        <w:t xml:space="preserve"> RIR </w:t>
      </w:r>
      <w:r w:rsidRPr="00355D55">
        <w:rPr>
          <w:rFonts w:hint="eastAsia"/>
          <w:sz w:val="23"/>
          <w:szCs w:val="23"/>
        </w:rPr>
        <w:t>도입과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관련하여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반복되는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문제점은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두가지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법적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근거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마련과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수행체계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구축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이런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입장에서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보면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로드맵을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짜도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수행될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같은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생각이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들지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않음</w:t>
      </w:r>
      <w:r w:rsidRPr="00355D55">
        <w:rPr>
          <w:sz w:val="23"/>
          <w:szCs w:val="23"/>
        </w:rPr>
        <w:t xml:space="preserve">. Bottom-up </w:t>
      </w:r>
      <w:r w:rsidRPr="00355D55">
        <w:rPr>
          <w:rFonts w:hint="eastAsia"/>
          <w:sz w:val="23"/>
          <w:szCs w:val="23"/>
        </w:rPr>
        <w:t>방식으로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추진하기는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어려울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같음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따라서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국내</w:t>
      </w:r>
      <w:r w:rsidRPr="00355D55">
        <w:rPr>
          <w:sz w:val="23"/>
          <w:szCs w:val="23"/>
        </w:rPr>
        <w:t xml:space="preserve"> PSA </w:t>
      </w:r>
      <w:r w:rsidRPr="00355D55">
        <w:rPr>
          <w:rFonts w:hint="eastAsia"/>
          <w:sz w:val="23"/>
          <w:szCs w:val="23"/>
        </w:rPr>
        <w:t>전문가들이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교과부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산하의</w:t>
      </w:r>
      <w:r w:rsidRPr="00355D55">
        <w:rPr>
          <w:sz w:val="23"/>
          <w:szCs w:val="23"/>
        </w:rPr>
        <w:t xml:space="preserve"> task force</w:t>
      </w:r>
      <w:r w:rsidRPr="00355D55">
        <w:rPr>
          <w:rFonts w:hint="eastAsia"/>
          <w:sz w:val="23"/>
          <w:szCs w:val="23"/>
        </w:rPr>
        <w:t>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구성해서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그림을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그린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세부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수행계획은</w:t>
      </w:r>
      <w:r w:rsidRPr="00355D55">
        <w:rPr>
          <w:sz w:val="23"/>
          <w:szCs w:val="23"/>
        </w:rPr>
        <w:t xml:space="preserve"> KINS </w:t>
      </w:r>
      <w:r w:rsidRPr="00355D55">
        <w:rPr>
          <w:rFonts w:hint="eastAsia"/>
          <w:sz w:val="23"/>
          <w:szCs w:val="23"/>
        </w:rPr>
        <w:t>및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한수원이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짜는</w:t>
      </w:r>
      <w:r w:rsidRPr="00355D55">
        <w:rPr>
          <w:sz w:val="23"/>
          <w:szCs w:val="23"/>
        </w:rPr>
        <w:t xml:space="preserve"> top-down </w:t>
      </w:r>
      <w:r w:rsidRPr="00355D55">
        <w:rPr>
          <w:rFonts w:hint="eastAsia"/>
          <w:sz w:val="23"/>
          <w:szCs w:val="23"/>
        </w:rPr>
        <w:t>방식이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좋을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같음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지금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전반적인</w:t>
      </w:r>
      <w:r w:rsidRPr="00355D55">
        <w:rPr>
          <w:sz w:val="23"/>
          <w:szCs w:val="23"/>
        </w:rPr>
        <w:t xml:space="preserve"> outline </w:t>
      </w:r>
      <w:r w:rsidRPr="00355D55">
        <w:rPr>
          <w:rFonts w:hint="eastAsia"/>
          <w:sz w:val="23"/>
          <w:szCs w:val="23"/>
        </w:rPr>
        <w:t>없이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로드맵을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짜는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의미가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없을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같음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어떻게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생각하시는지</w:t>
      </w:r>
      <w:r w:rsidRPr="00355D55">
        <w:rPr>
          <w:sz w:val="23"/>
          <w:szCs w:val="23"/>
        </w:rPr>
        <w:t>?</w:t>
      </w:r>
    </w:p>
    <w:p w:rsidR="009062AD" w:rsidRPr="00355D55" w:rsidRDefault="009062AD" w:rsidP="00355D55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hint="eastAsia"/>
          <w:sz w:val="23"/>
          <w:szCs w:val="23"/>
        </w:rPr>
        <w:t>이병철</w:t>
      </w:r>
      <w:r w:rsidRPr="00355D55">
        <w:rPr>
          <w:sz w:val="23"/>
          <w:szCs w:val="23"/>
        </w:rPr>
        <w:tab/>
      </w:r>
      <w:r w:rsidRPr="00355D55">
        <w:rPr>
          <w:rFonts w:hint="eastAsia"/>
          <w:sz w:val="23"/>
          <w:szCs w:val="23"/>
        </w:rPr>
        <w:t>각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기관별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로드맵을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가질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있으나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국가적인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입장에서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보면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하나로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통일된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필요함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또한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실천의지를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담보하기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위한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방법으로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교과부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산하</w:t>
      </w:r>
      <w:r w:rsidRPr="00355D55">
        <w:rPr>
          <w:sz w:val="23"/>
          <w:szCs w:val="23"/>
        </w:rPr>
        <w:t xml:space="preserve"> task force</w:t>
      </w:r>
      <w:r w:rsidRPr="00355D55">
        <w:rPr>
          <w:rFonts w:hint="eastAsia"/>
          <w:sz w:val="23"/>
          <w:szCs w:val="23"/>
        </w:rPr>
        <w:t>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의미가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있으나</w:t>
      </w:r>
      <w:r w:rsidRPr="00355D55">
        <w:rPr>
          <w:sz w:val="23"/>
          <w:szCs w:val="23"/>
        </w:rPr>
        <w:t xml:space="preserve">, </w:t>
      </w:r>
      <w:r w:rsidRPr="00355D55">
        <w:rPr>
          <w:rFonts w:hint="eastAsia"/>
          <w:sz w:val="23"/>
          <w:szCs w:val="23"/>
        </w:rPr>
        <w:t>안전성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평가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측면에서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축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중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하나인</w:t>
      </w:r>
      <w:r w:rsidRPr="00355D55">
        <w:rPr>
          <w:sz w:val="23"/>
          <w:szCs w:val="23"/>
        </w:rPr>
        <w:t xml:space="preserve"> RIR </w:t>
      </w:r>
      <w:r w:rsidRPr="00355D55">
        <w:rPr>
          <w:rFonts w:hint="eastAsia"/>
          <w:sz w:val="23"/>
          <w:szCs w:val="23"/>
        </w:rPr>
        <w:t>쪽의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로드맵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조차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없다는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모양이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이상하기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때문에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시급하게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로드맵을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만들어야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한다고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생각함</w:t>
      </w:r>
      <w:r w:rsidRPr="00355D55">
        <w:rPr>
          <w:sz w:val="23"/>
          <w:szCs w:val="23"/>
        </w:rPr>
        <w:t>.</w:t>
      </w:r>
    </w:p>
    <w:p w:rsidR="009062AD" w:rsidRPr="00355D55" w:rsidRDefault="009062AD" w:rsidP="00355D55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hint="eastAsia"/>
          <w:sz w:val="23"/>
          <w:szCs w:val="23"/>
        </w:rPr>
        <w:t>양준언</w:t>
      </w:r>
      <w:r w:rsidRPr="00355D55">
        <w:rPr>
          <w:sz w:val="23"/>
          <w:szCs w:val="23"/>
        </w:rPr>
        <w:tab/>
        <w:t>10</w:t>
      </w:r>
      <w:r w:rsidRPr="00355D55">
        <w:rPr>
          <w:rFonts w:hint="eastAsia"/>
          <w:sz w:val="23"/>
          <w:szCs w:val="23"/>
        </w:rPr>
        <w:t>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동안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같은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이야기를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있다는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분명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반성해야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함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교과부를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포함시키는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좋은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방법임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지금까지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많은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로드맵이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있었는데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현실적인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구속력이나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실천력이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있었는지가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의문이었음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따라서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본</w:t>
      </w:r>
      <w:r w:rsidRPr="00355D55">
        <w:rPr>
          <w:sz w:val="23"/>
          <w:szCs w:val="23"/>
        </w:rPr>
        <w:t xml:space="preserve"> workshop</w:t>
      </w:r>
      <w:r w:rsidRPr="00355D55">
        <w:rPr>
          <w:rFonts w:hint="eastAsia"/>
          <w:sz w:val="23"/>
          <w:szCs w:val="23"/>
        </w:rPr>
        <w:t>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목표가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실제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당사자인</w:t>
      </w:r>
      <w:r w:rsidRPr="00355D55">
        <w:rPr>
          <w:sz w:val="23"/>
          <w:szCs w:val="23"/>
        </w:rPr>
        <w:t xml:space="preserve"> KINS</w:t>
      </w:r>
      <w:r w:rsidRPr="00355D55">
        <w:rPr>
          <w:rFonts w:hint="eastAsia"/>
          <w:sz w:val="23"/>
          <w:szCs w:val="23"/>
        </w:rPr>
        <w:t>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한수원의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로드맵을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비교해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보는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것이었음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그러나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오늘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보니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이렇게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비교하려고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로드맵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자체가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없는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것으로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파악되었음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따라서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자리를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통해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로드맵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작성을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위한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입력을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받는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필요하다고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생각함</w:t>
      </w:r>
      <w:r w:rsidRPr="00355D55">
        <w:rPr>
          <w:sz w:val="23"/>
          <w:szCs w:val="23"/>
        </w:rPr>
        <w:t>.</w:t>
      </w:r>
    </w:p>
    <w:p w:rsidR="009062AD" w:rsidRPr="00355D55" w:rsidRDefault="009062AD" w:rsidP="00355D55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hint="eastAsia"/>
          <w:sz w:val="23"/>
          <w:szCs w:val="23"/>
        </w:rPr>
        <w:t>이창주</w:t>
      </w:r>
      <w:r w:rsidRPr="00355D55">
        <w:rPr>
          <w:sz w:val="23"/>
          <w:szCs w:val="23"/>
        </w:rPr>
        <w:tab/>
      </w:r>
      <w:r w:rsidRPr="00355D55">
        <w:rPr>
          <w:rFonts w:hint="eastAsia"/>
          <w:sz w:val="23"/>
          <w:szCs w:val="23"/>
        </w:rPr>
        <w:t>로드맵이</w:t>
      </w:r>
      <w:r w:rsidRPr="00355D55">
        <w:rPr>
          <w:sz w:val="23"/>
          <w:szCs w:val="23"/>
        </w:rPr>
        <w:t xml:space="preserve"> RIR</w:t>
      </w:r>
      <w:r w:rsidRPr="00355D55">
        <w:rPr>
          <w:rFonts w:hint="eastAsia"/>
          <w:sz w:val="23"/>
          <w:szCs w:val="23"/>
        </w:rPr>
        <w:t>의</w:t>
      </w:r>
      <w:r w:rsidRPr="00355D55">
        <w:rPr>
          <w:sz w:val="23"/>
          <w:szCs w:val="23"/>
        </w:rPr>
        <w:t xml:space="preserve"> item</w:t>
      </w:r>
      <w:r w:rsidRPr="00355D55">
        <w:rPr>
          <w:rFonts w:hint="eastAsia"/>
          <w:sz w:val="23"/>
          <w:szCs w:val="23"/>
        </w:rPr>
        <w:t>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가지고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어떻게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것인지를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결정하는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로드맵을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만드는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것처럼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보임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그러나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이것은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각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기관별로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해결할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문제이고</w:t>
      </w:r>
      <w:r w:rsidRPr="00355D55">
        <w:rPr>
          <w:sz w:val="23"/>
          <w:szCs w:val="23"/>
        </w:rPr>
        <w:t xml:space="preserve">, </w:t>
      </w:r>
      <w:r w:rsidRPr="00355D55">
        <w:rPr>
          <w:rFonts w:hint="eastAsia"/>
          <w:sz w:val="23"/>
          <w:szCs w:val="23"/>
        </w:rPr>
        <w:t>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근본적인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무엇을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담을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것인지에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대한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논의를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먼저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해야함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불확실성을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낮추고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투명성을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높일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방안이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무엇인지를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먼저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논의해야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한다고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생각함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로드맵은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단순한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지도를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그리는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아님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시작과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끝이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정해진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상황에서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어떻게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효과적인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길을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찾을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있는지를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제공할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있어야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진정한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로드맵이라고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생각함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따라서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각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기관별로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불확실성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저감을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위한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노력이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어떤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있는지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소개했으면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함</w:t>
      </w:r>
      <w:r w:rsidRPr="00355D55">
        <w:rPr>
          <w:sz w:val="23"/>
          <w:szCs w:val="23"/>
        </w:rPr>
        <w:t>.</w:t>
      </w:r>
    </w:p>
    <w:p w:rsidR="009062AD" w:rsidRPr="00355D55" w:rsidRDefault="009062AD" w:rsidP="00355D55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hint="eastAsia"/>
          <w:sz w:val="23"/>
          <w:szCs w:val="23"/>
        </w:rPr>
        <w:t>김풍식</w:t>
      </w:r>
      <w:r w:rsidRPr="00355D55">
        <w:rPr>
          <w:sz w:val="23"/>
          <w:szCs w:val="23"/>
        </w:rPr>
        <w:tab/>
      </w:r>
      <w:r w:rsidRPr="00355D55">
        <w:rPr>
          <w:rFonts w:hint="eastAsia"/>
          <w:sz w:val="23"/>
          <w:szCs w:val="23"/>
        </w:rPr>
        <w:t>왜</w:t>
      </w:r>
      <w:r w:rsidRPr="00355D55">
        <w:rPr>
          <w:sz w:val="23"/>
          <w:szCs w:val="23"/>
        </w:rPr>
        <w:t xml:space="preserve"> PSA </w:t>
      </w:r>
      <w:r w:rsidRPr="00355D55">
        <w:rPr>
          <w:rFonts w:hint="eastAsia"/>
          <w:sz w:val="23"/>
          <w:szCs w:val="23"/>
        </w:rPr>
        <w:t>품질이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중요한지를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설명할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때</w:t>
      </w:r>
      <w:r w:rsidRPr="00355D55">
        <w:rPr>
          <w:sz w:val="23"/>
          <w:szCs w:val="23"/>
        </w:rPr>
        <w:t xml:space="preserve"> risk = frequency * consequence</w:t>
      </w:r>
      <w:r w:rsidRPr="00355D55">
        <w:rPr>
          <w:rFonts w:hint="eastAsia"/>
          <w:sz w:val="23"/>
          <w:szCs w:val="23"/>
        </w:rPr>
        <w:t>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설명함</w:t>
      </w:r>
      <w:r w:rsidRPr="00355D55">
        <w:rPr>
          <w:sz w:val="23"/>
          <w:szCs w:val="23"/>
        </w:rPr>
        <w:t xml:space="preserve">. Frequency </w:t>
      </w:r>
      <w:r w:rsidRPr="00355D55">
        <w:rPr>
          <w:rFonts w:hint="eastAsia"/>
          <w:sz w:val="23"/>
          <w:szCs w:val="23"/>
        </w:rPr>
        <w:t>불확실성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줄이기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위한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노력이</w:t>
      </w:r>
      <w:r w:rsidRPr="00355D55">
        <w:rPr>
          <w:sz w:val="23"/>
          <w:szCs w:val="23"/>
        </w:rPr>
        <w:t xml:space="preserve"> PSA </w:t>
      </w:r>
      <w:r w:rsidRPr="00355D55">
        <w:rPr>
          <w:rFonts w:hint="eastAsia"/>
          <w:sz w:val="23"/>
          <w:szCs w:val="23"/>
        </w:rPr>
        <w:t>품질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개선의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역할이라고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설명함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이런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논리가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이창주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박사님의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질의에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대한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답이라고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생각함</w:t>
      </w:r>
      <w:r w:rsidRPr="00355D55">
        <w:rPr>
          <w:sz w:val="23"/>
          <w:szCs w:val="23"/>
        </w:rPr>
        <w:t>.</w:t>
      </w:r>
    </w:p>
    <w:p w:rsidR="009062AD" w:rsidRPr="00355D55" w:rsidRDefault="009062AD" w:rsidP="00355D55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hint="eastAsia"/>
          <w:sz w:val="23"/>
          <w:szCs w:val="23"/>
        </w:rPr>
        <w:t>양준언</w:t>
      </w:r>
      <w:r w:rsidRPr="00355D55">
        <w:rPr>
          <w:sz w:val="23"/>
          <w:szCs w:val="23"/>
        </w:rPr>
        <w:tab/>
      </w:r>
      <w:r w:rsidRPr="00355D55">
        <w:rPr>
          <w:rFonts w:hint="eastAsia"/>
          <w:sz w:val="23"/>
          <w:szCs w:val="23"/>
        </w:rPr>
        <w:t>불확실성은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무엇에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대한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불확실성인지</w:t>
      </w:r>
      <w:r w:rsidRPr="00355D55">
        <w:rPr>
          <w:sz w:val="23"/>
          <w:szCs w:val="23"/>
        </w:rPr>
        <w:t xml:space="preserve">, </w:t>
      </w:r>
      <w:r w:rsidRPr="00355D55">
        <w:rPr>
          <w:rFonts w:hint="eastAsia"/>
          <w:sz w:val="23"/>
          <w:szCs w:val="23"/>
        </w:rPr>
        <w:t>투명성이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떨어지는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어떤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것인지에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대한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정의가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필요함</w:t>
      </w:r>
      <w:r w:rsidRPr="00355D55">
        <w:rPr>
          <w:sz w:val="23"/>
          <w:szCs w:val="23"/>
        </w:rPr>
        <w:t xml:space="preserve">. </w:t>
      </w:r>
    </w:p>
    <w:p w:rsidR="009062AD" w:rsidRPr="00355D55" w:rsidRDefault="009062AD" w:rsidP="00355D55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hint="eastAsia"/>
          <w:sz w:val="23"/>
          <w:szCs w:val="23"/>
        </w:rPr>
        <w:t>김명기</w:t>
      </w:r>
      <w:r w:rsidRPr="00355D55">
        <w:rPr>
          <w:sz w:val="23"/>
          <w:szCs w:val="23"/>
        </w:rPr>
        <w:tab/>
      </w:r>
      <w:r w:rsidRPr="00355D55">
        <w:rPr>
          <w:rFonts w:hint="eastAsia"/>
          <w:sz w:val="23"/>
          <w:szCs w:val="23"/>
        </w:rPr>
        <w:t>한수원이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가진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고민은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수출형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원전용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상품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개발을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위해</w:t>
      </w:r>
      <w:r w:rsidRPr="00355D55">
        <w:rPr>
          <w:sz w:val="23"/>
          <w:szCs w:val="23"/>
        </w:rPr>
        <w:t xml:space="preserve"> RIR </w:t>
      </w:r>
      <w:r w:rsidRPr="00355D55">
        <w:rPr>
          <w:rFonts w:hint="eastAsia"/>
          <w:sz w:val="23"/>
          <w:szCs w:val="23"/>
        </w:rPr>
        <w:t>관련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프로그램을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생각인데</w:t>
      </w:r>
      <w:r w:rsidRPr="00355D55">
        <w:rPr>
          <w:sz w:val="23"/>
          <w:szCs w:val="23"/>
        </w:rPr>
        <w:t xml:space="preserve">, </w:t>
      </w:r>
      <w:r w:rsidRPr="00355D55">
        <w:rPr>
          <w:rFonts w:hint="eastAsia"/>
          <w:sz w:val="23"/>
          <w:szCs w:val="23"/>
        </w:rPr>
        <w:t>팔기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전에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국내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적용이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필요하고</w:t>
      </w:r>
      <w:r w:rsidRPr="00355D55">
        <w:rPr>
          <w:sz w:val="23"/>
          <w:szCs w:val="23"/>
        </w:rPr>
        <w:t xml:space="preserve"> KINS</w:t>
      </w:r>
      <w:r w:rsidRPr="00355D55">
        <w:rPr>
          <w:rFonts w:hint="eastAsia"/>
          <w:sz w:val="23"/>
          <w:szCs w:val="23"/>
        </w:rPr>
        <w:t>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노력이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필요함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현재</w:t>
      </w:r>
      <w:r w:rsidRPr="00355D55">
        <w:rPr>
          <w:sz w:val="23"/>
          <w:szCs w:val="23"/>
        </w:rPr>
        <w:t xml:space="preserve"> NRC </w:t>
      </w:r>
      <w:r w:rsidRPr="00355D55">
        <w:rPr>
          <w:rFonts w:hint="eastAsia"/>
          <w:sz w:val="23"/>
          <w:szCs w:val="23"/>
        </w:rPr>
        <w:t>질의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수준이</w:t>
      </w:r>
      <w:r w:rsidRPr="00355D55">
        <w:rPr>
          <w:sz w:val="23"/>
          <w:szCs w:val="23"/>
        </w:rPr>
        <w:t xml:space="preserve"> ASME category II </w:t>
      </w:r>
      <w:r w:rsidRPr="00355D55">
        <w:rPr>
          <w:rFonts w:hint="eastAsia"/>
          <w:sz w:val="23"/>
          <w:szCs w:val="23"/>
        </w:rPr>
        <w:t>수준이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안되면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허가가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허용되지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않는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분위기인데</w:t>
      </w:r>
      <w:r w:rsidRPr="00355D55">
        <w:rPr>
          <w:sz w:val="23"/>
          <w:szCs w:val="23"/>
        </w:rPr>
        <w:t>, KINS</w:t>
      </w:r>
      <w:r w:rsidRPr="00355D55">
        <w:rPr>
          <w:rFonts w:hint="eastAsia"/>
          <w:sz w:val="23"/>
          <w:szCs w:val="23"/>
        </w:rPr>
        <w:t>에서는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어느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수준에서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검토할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것인지를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고민한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적이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있는지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알고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싶음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만일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수출용으로는</w:t>
      </w:r>
      <w:r w:rsidRPr="00355D55">
        <w:rPr>
          <w:sz w:val="23"/>
          <w:szCs w:val="23"/>
        </w:rPr>
        <w:t xml:space="preserve"> II </w:t>
      </w:r>
      <w:r w:rsidRPr="00355D55">
        <w:rPr>
          <w:rFonts w:hint="eastAsia"/>
          <w:sz w:val="23"/>
          <w:szCs w:val="23"/>
        </w:rPr>
        <w:t>수준으로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맞추면서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국내에서는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그렇지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못하면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너무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이상한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이야기가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때문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이에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대한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많은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고민을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중</w:t>
      </w:r>
      <w:r w:rsidRPr="00355D55">
        <w:rPr>
          <w:sz w:val="23"/>
          <w:szCs w:val="23"/>
        </w:rPr>
        <w:t>.</w:t>
      </w:r>
    </w:p>
    <w:p w:rsidR="009062AD" w:rsidRPr="00355D55" w:rsidRDefault="009062AD" w:rsidP="00355D55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hint="eastAsia"/>
          <w:sz w:val="23"/>
          <w:szCs w:val="23"/>
        </w:rPr>
        <w:t>이광남</w:t>
      </w:r>
      <w:r w:rsidRPr="00355D55">
        <w:rPr>
          <w:sz w:val="23"/>
          <w:szCs w:val="23"/>
        </w:rPr>
        <w:tab/>
      </w:r>
      <w:r w:rsidRPr="00355D55">
        <w:rPr>
          <w:rFonts w:hint="eastAsia"/>
          <w:sz w:val="23"/>
          <w:szCs w:val="23"/>
        </w:rPr>
        <w:t>외부적인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문제는</w:t>
      </w:r>
      <w:r w:rsidRPr="00355D55">
        <w:rPr>
          <w:sz w:val="23"/>
          <w:szCs w:val="23"/>
        </w:rPr>
        <w:t xml:space="preserve"> RIR</w:t>
      </w:r>
      <w:r w:rsidRPr="00355D55">
        <w:rPr>
          <w:rFonts w:hint="eastAsia"/>
          <w:sz w:val="23"/>
          <w:szCs w:val="23"/>
        </w:rPr>
        <w:t>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대한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공감대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이야기가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많이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나옴</w:t>
      </w:r>
      <w:r w:rsidRPr="00355D55">
        <w:rPr>
          <w:sz w:val="23"/>
          <w:szCs w:val="23"/>
        </w:rPr>
        <w:t xml:space="preserve">. PSA </w:t>
      </w:r>
      <w:r w:rsidRPr="00355D55">
        <w:rPr>
          <w:rFonts w:hint="eastAsia"/>
          <w:sz w:val="23"/>
          <w:szCs w:val="23"/>
        </w:rPr>
        <w:t>외부에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사람들도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포함해서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수행할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그림이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필요함</w:t>
      </w:r>
      <w:r w:rsidRPr="00355D55">
        <w:rPr>
          <w:sz w:val="23"/>
          <w:szCs w:val="23"/>
        </w:rPr>
        <w:t xml:space="preserve">. </w:t>
      </w:r>
    </w:p>
    <w:p w:rsidR="009062AD" w:rsidRPr="00355D55" w:rsidRDefault="009062AD" w:rsidP="00355D55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hint="eastAsia"/>
          <w:sz w:val="23"/>
          <w:szCs w:val="23"/>
        </w:rPr>
        <w:t>이병철</w:t>
      </w:r>
      <w:r w:rsidRPr="00355D55">
        <w:rPr>
          <w:sz w:val="23"/>
          <w:szCs w:val="23"/>
        </w:rPr>
        <w:tab/>
      </w:r>
      <w:r w:rsidRPr="00355D55">
        <w:rPr>
          <w:rFonts w:hint="eastAsia"/>
          <w:sz w:val="23"/>
          <w:szCs w:val="23"/>
        </w:rPr>
        <w:t>다른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분야는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앞으로의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일에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대한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고민을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많이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하는데</w:t>
      </w:r>
      <w:r w:rsidRPr="00355D55">
        <w:rPr>
          <w:sz w:val="23"/>
          <w:szCs w:val="23"/>
        </w:rPr>
        <w:t xml:space="preserve"> PSA</w:t>
      </w:r>
      <w:r w:rsidRPr="00355D55">
        <w:rPr>
          <w:rFonts w:hint="eastAsia"/>
          <w:sz w:val="23"/>
          <w:szCs w:val="23"/>
        </w:rPr>
        <w:t>쪽은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그렇지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않은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같음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다른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분야로의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선전이나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소개가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필요함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효과적인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대응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방안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중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하나는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인력양성임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아니면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적극적인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홍보를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하거나</w:t>
      </w:r>
      <w:r w:rsidRPr="00355D55">
        <w:rPr>
          <w:sz w:val="23"/>
          <w:szCs w:val="23"/>
        </w:rPr>
        <w:t>.</w:t>
      </w:r>
    </w:p>
    <w:p w:rsidR="009062AD" w:rsidRPr="00355D55" w:rsidRDefault="009062AD" w:rsidP="00355D55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hint="eastAsia"/>
          <w:sz w:val="23"/>
          <w:szCs w:val="23"/>
        </w:rPr>
        <w:t>성게용</w:t>
      </w:r>
      <w:r w:rsidRPr="00355D55">
        <w:rPr>
          <w:sz w:val="23"/>
          <w:szCs w:val="23"/>
        </w:rPr>
        <w:tab/>
      </w:r>
      <w:r w:rsidRPr="00355D55">
        <w:rPr>
          <w:rFonts w:hint="eastAsia"/>
          <w:sz w:val="23"/>
          <w:szCs w:val="23"/>
        </w:rPr>
        <w:t>저변확대는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어려운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문제임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오히려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중요한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사람을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포섭하는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좋은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방향임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어쩔수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없이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해야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한다면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다른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쪽에서는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따라올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밖에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없음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로드맵을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짜기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위해서는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최소한</w:t>
      </w:r>
      <w:r w:rsidRPr="00355D55">
        <w:rPr>
          <w:sz w:val="23"/>
          <w:szCs w:val="23"/>
        </w:rPr>
        <w:t xml:space="preserve"> 6</w:t>
      </w:r>
      <w:r w:rsidRPr="00355D55">
        <w:rPr>
          <w:rFonts w:hint="eastAsia"/>
          <w:sz w:val="23"/>
          <w:szCs w:val="23"/>
        </w:rPr>
        <w:t>개월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이상이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걸린다고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생각함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시행여부는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차치하고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전문가들이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모여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로드맵을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만들면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이것을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들고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다니면서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중요한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사람들을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설득하는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좋을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같음</w:t>
      </w:r>
      <w:r w:rsidRPr="00355D55">
        <w:rPr>
          <w:sz w:val="23"/>
          <w:szCs w:val="23"/>
        </w:rPr>
        <w:t xml:space="preserve">. </w:t>
      </w:r>
    </w:p>
    <w:p w:rsidR="009062AD" w:rsidRPr="00355D55" w:rsidRDefault="009062AD" w:rsidP="00355D55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hint="eastAsia"/>
          <w:sz w:val="23"/>
          <w:szCs w:val="23"/>
        </w:rPr>
        <w:t>양준언</w:t>
      </w:r>
      <w:r w:rsidRPr="00355D55">
        <w:rPr>
          <w:sz w:val="23"/>
          <w:szCs w:val="23"/>
        </w:rPr>
        <w:tab/>
      </w:r>
      <w:r w:rsidRPr="00355D55">
        <w:rPr>
          <w:rFonts w:hint="eastAsia"/>
          <w:sz w:val="23"/>
          <w:szCs w:val="23"/>
        </w:rPr>
        <w:t>오늘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토의를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통해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최소한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로드맵이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필요하다는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점은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공감을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얻은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같음</w:t>
      </w:r>
      <w:r w:rsidRPr="00355D55">
        <w:rPr>
          <w:sz w:val="23"/>
          <w:szCs w:val="23"/>
        </w:rPr>
        <w:t xml:space="preserve">. RIR </w:t>
      </w:r>
      <w:r w:rsidRPr="00355D55">
        <w:rPr>
          <w:rFonts w:hint="eastAsia"/>
          <w:sz w:val="23"/>
          <w:szCs w:val="23"/>
        </w:rPr>
        <w:t>도입이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부진한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이유도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로드맵의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그것과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동일함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그러나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보다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근본적인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문제는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실패를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하기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싫어한다는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성공할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단계에서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시작하려는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경향이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있는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같음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미국에서도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한번에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성공했다기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보다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여러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번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실패하면서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경험이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쌓여서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오늘까지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왔다고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생각함</w:t>
      </w:r>
      <w:r w:rsidRPr="00355D55">
        <w:rPr>
          <w:sz w:val="23"/>
          <w:szCs w:val="23"/>
        </w:rPr>
        <w:t xml:space="preserve">. </w:t>
      </w:r>
      <w:r w:rsidRPr="00355D55">
        <w:rPr>
          <w:rFonts w:hint="eastAsia"/>
          <w:sz w:val="23"/>
          <w:szCs w:val="23"/>
        </w:rPr>
        <w:t>오늘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토론이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로드맵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작성에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있어서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중요한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입력이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것이라고</w:t>
      </w:r>
      <w:r w:rsidRPr="00355D55">
        <w:rPr>
          <w:sz w:val="23"/>
          <w:szCs w:val="23"/>
        </w:rPr>
        <w:t xml:space="preserve"> </w:t>
      </w:r>
      <w:r w:rsidRPr="00355D55">
        <w:rPr>
          <w:rFonts w:hint="eastAsia"/>
          <w:sz w:val="23"/>
          <w:szCs w:val="23"/>
        </w:rPr>
        <w:t>생각함</w:t>
      </w:r>
      <w:r w:rsidRPr="00355D55">
        <w:rPr>
          <w:sz w:val="23"/>
          <w:szCs w:val="23"/>
        </w:rPr>
        <w:t>.</w:t>
      </w:r>
      <w:bookmarkStart w:id="0" w:name="_GoBack"/>
      <w:bookmarkEnd w:id="0"/>
    </w:p>
    <w:p w:rsidR="009062AD" w:rsidRPr="00B57331" w:rsidRDefault="009062AD" w:rsidP="00B57331">
      <w:pPr>
        <w:pStyle w:val="hstyle0"/>
        <w:spacing w:after="120" w:line="336" w:lineRule="auto"/>
        <w:jc w:val="center"/>
        <w:rPr>
          <w:rFonts w:ascii="맑은 고딕" w:eastAsia="맑은 고딕" w:hAnsi="맑은 고딕"/>
          <w:b/>
        </w:rPr>
      </w:pPr>
      <w:r>
        <w:rPr>
          <w:sz w:val="24"/>
        </w:rPr>
        <w:br w:type="page"/>
      </w:r>
      <w:r w:rsidRPr="00B57331">
        <w:rPr>
          <w:rFonts w:ascii="맑은 고딕" w:eastAsia="맑은 고딕" w:hAnsi="맑은 고딕"/>
          <w:b/>
          <w:sz w:val="26"/>
          <w:szCs w:val="26"/>
        </w:rPr>
        <w:t xml:space="preserve">Session-2: </w:t>
      </w:r>
      <w:r w:rsidRPr="00B57331">
        <w:rPr>
          <w:rFonts w:ascii="맑은 고딕" w:eastAsia="맑은 고딕" w:hAnsi="맑은 고딕" w:hint="eastAsia"/>
          <w:b/>
          <w:sz w:val="26"/>
          <w:szCs w:val="26"/>
        </w:rPr>
        <w:t>국내</w:t>
      </w:r>
      <w:r w:rsidRPr="00B57331">
        <w:rPr>
          <w:rFonts w:ascii="맑은 고딕" w:eastAsia="맑은 고딕" w:hAnsi="맑은 고딕"/>
          <w:b/>
          <w:sz w:val="26"/>
          <w:szCs w:val="26"/>
        </w:rPr>
        <w:t xml:space="preserve"> </w:t>
      </w:r>
      <w:r w:rsidRPr="00B57331">
        <w:rPr>
          <w:rFonts w:ascii="맑은 고딕" w:eastAsia="맑은 고딕" w:hAnsi="맑은 고딕" w:hint="eastAsia"/>
          <w:b/>
          <w:sz w:val="26"/>
          <w:szCs w:val="26"/>
        </w:rPr>
        <w:t>가동중</w:t>
      </w:r>
      <w:r w:rsidRPr="00B57331">
        <w:rPr>
          <w:rFonts w:ascii="맑은 고딕" w:eastAsia="맑은 고딕" w:hAnsi="맑은 고딕"/>
          <w:b/>
          <w:sz w:val="26"/>
          <w:szCs w:val="26"/>
        </w:rPr>
        <w:t xml:space="preserve"> </w:t>
      </w:r>
      <w:r w:rsidRPr="00B57331">
        <w:rPr>
          <w:rFonts w:ascii="맑은 고딕" w:eastAsia="맑은 고딕" w:hAnsi="맑은 고딕" w:hint="eastAsia"/>
          <w:b/>
          <w:sz w:val="26"/>
          <w:szCs w:val="26"/>
        </w:rPr>
        <w:t>예방정비</w:t>
      </w:r>
      <w:r w:rsidRPr="00B57331">
        <w:rPr>
          <w:rFonts w:ascii="맑은 고딕" w:eastAsia="맑은 고딕" w:hAnsi="맑은 고딕"/>
          <w:b/>
          <w:sz w:val="26"/>
          <w:szCs w:val="26"/>
        </w:rPr>
        <w:t xml:space="preserve"> </w:t>
      </w:r>
      <w:r w:rsidRPr="00B57331">
        <w:rPr>
          <w:rFonts w:ascii="맑은 고딕" w:eastAsia="맑은 고딕" w:hAnsi="맑은 고딕" w:hint="eastAsia"/>
          <w:b/>
          <w:sz w:val="26"/>
          <w:szCs w:val="26"/>
        </w:rPr>
        <w:t>기반기술</w:t>
      </w:r>
    </w:p>
    <w:p w:rsidR="009062AD" w:rsidRDefault="009062AD" w:rsidP="00B57331">
      <w:pPr>
        <w:spacing w:after="0"/>
        <w:rPr>
          <w:b/>
          <w:sz w:val="24"/>
          <w:szCs w:val="24"/>
        </w:rPr>
      </w:pPr>
    </w:p>
    <w:p w:rsidR="009062AD" w:rsidRPr="00B57331" w:rsidRDefault="009062AD" w:rsidP="00B57331">
      <w:pPr>
        <w:spacing w:after="0"/>
        <w:rPr>
          <w:b/>
          <w:sz w:val="26"/>
          <w:szCs w:val="26"/>
        </w:rPr>
      </w:pPr>
      <w:r w:rsidRPr="00FC3049">
        <w:rPr>
          <w:rFonts w:hint="eastAsia"/>
          <w:b/>
          <w:sz w:val="24"/>
          <w:szCs w:val="24"/>
        </w:rPr>
        <w:t>패널토의</w:t>
      </w:r>
      <w:r w:rsidRPr="00FC3049">
        <w:rPr>
          <w:b/>
          <w:sz w:val="24"/>
          <w:szCs w:val="24"/>
        </w:rPr>
        <w:t xml:space="preserve"> (</w:t>
      </w:r>
      <w:smartTag w:uri="urn:schemas-microsoft-com:office:smarttags" w:element="PersonName">
        <w:smartTagPr>
          <w:attr w:name="ls" w:val="trans"/>
        </w:smartTagPr>
        <w:r w:rsidRPr="00FC3049">
          <w:rPr>
            <w:b/>
            <w:sz w:val="24"/>
            <w:szCs w:val="24"/>
          </w:rPr>
          <w:t>14:20</w:t>
        </w:r>
      </w:smartTag>
      <w:r w:rsidRPr="00FC3049">
        <w:rPr>
          <w:b/>
          <w:sz w:val="24"/>
          <w:szCs w:val="24"/>
        </w:rPr>
        <w:t xml:space="preserve"> ~ </w:t>
      </w:r>
      <w:smartTag w:uri="urn:schemas-microsoft-com:office:smarttags" w:element="PersonName">
        <w:smartTagPr>
          <w:attr w:name="ls" w:val="trans"/>
        </w:smartTagPr>
        <w:r w:rsidRPr="00FC3049">
          <w:rPr>
            <w:b/>
            <w:sz w:val="24"/>
            <w:szCs w:val="24"/>
          </w:rPr>
          <w:t>17:50</w:t>
        </w:r>
      </w:smartTag>
      <w:r w:rsidRPr="00B57331">
        <w:rPr>
          <w:b/>
          <w:sz w:val="26"/>
          <w:szCs w:val="26"/>
        </w:rPr>
        <w:t>)</w:t>
      </w:r>
    </w:p>
    <w:p w:rsidR="009062AD" w:rsidRPr="00FC3049" w:rsidRDefault="009062AD" w:rsidP="00B57331">
      <w:pPr>
        <w:pStyle w:val="hstyle0"/>
        <w:spacing w:line="360" w:lineRule="auto"/>
        <w:rPr>
          <w:b/>
          <w:sz w:val="16"/>
          <w:szCs w:val="16"/>
        </w:rPr>
      </w:pPr>
    </w:p>
    <w:p w:rsidR="009062AD" w:rsidRPr="00B57331" w:rsidRDefault="009062AD" w:rsidP="00B57331">
      <w:pPr>
        <w:pStyle w:val="hstyle0"/>
        <w:spacing w:line="360" w:lineRule="auto"/>
        <w:rPr>
          <w:rFonts w:ascii="맑은 고딕" w:eastAsia="맑은 고딕" w:hAnsi="맑은 고딕"/>
          <w:b/>
          <w:sz w:val="24"/>
          <w:szCs w:val="24"/>
        </w:rPr>
      </w:pPr>
      <w:r w:rsidRPr="00B57331">
        <w:rPr>
          <w:rFonts w:ascii="맑은 고딕" w:eastAsia="맑은 고딕" w:hAnsi="맑은 고딕" w:hint="eastAsia"/>
          <w:b/>
          <w:sz w:val="24"/>
          <w:szCs w:val="24"/>
        </w:rPr>
        <w:t>주제</w:t>
      </w:r>
      <w:r w:rsidRPr="00B57331">
        <w:rPr>
          <w:rFonts w:ascii="맑은 고딕" w:eastAsia="맑은 고딕" w:hAnsi="맑은 고딕"/>
          <w:b/>
          <w:sz w:val="24"/>
          <w:szCs w:val="24"/>
        </w:rPr>
        <w:t xml:space="preserve">: </w:t>
      </w:r>
      <w:r w:rsidRPr="00B57331">
        <w:rPr>
          <w:rFonts w:ascii="맑은 고딕" w:eastAsia="맑은 고딕" w:hAnsi="맑은 고딕" w:hint="eastAsia"/>
          <w:b/>
          <w:sz w:val="24"/>
          <w:szCs w:val="24"/>
        </w:rPr>
        <w:t>국내</w:t>
      </w:r>
      <w:r w:rsidRPr="00B57331">
        <w:rPr>
          <w:rFonts w:ascii="맑은 고딕" w:eastAsia="맑은 고딕" w:hAnsi="맑은 고딕"/>
          <w:b/>
          <w:sz w:val="24"/>
          <w:szCs w:val="24"/>
        </w:rPr>
        <w:t xml:space="preserve"> </w:t>
      </w:r>
      <w:r w:rsidRPr="00B57331">
        <w:rPr>
          <w:rFonts w:ascii="맑은 고딕" w:eastAsia="맑은 고딕" w:hAnsi="맑은 고딕" w:hint="eastAsia"/>
          <w:b/>
          <w:sz w:val="24"/>
          <w:szCs w:val="24"/>
        </w:rPr>
        <w:t>가동중</w:t>
      </w:r>
      <w:r w:rsidRPr="00B57331">
        <w:rPr>
          <w:rFonts w:ascii="맑은 고딕" w:eastAsia="맑은 고딕" w:hAnsi="맑은 고딕"/>
          <w:b/>
          <w:sz w:val="24"/>
          <w:szCs w:val="24"/>
        </w:rPr>
        <w:t xml:space="preserve"> </w:t>
      </w:r>
      <w:r w:rsidRPr="00B57331">
        <w:rPr>
          <w:rFonts w:ascii="맑은 고딕" w:eastAsia="맑은 고딕" w:hAnsi="맑은 고딕" w:hint="eastAsia"/>
          <w:b/>
          <w:sz w:val="24"/>
          <w:szCs w:val="24"/>
        </w:rPr>
        <w:t>예방정비</w:t>
      </w:r>
      <w:r w:rsidRPr="00B57331">
        <w:rPr>
          <w:rFonts w:ascii="맑은 고딕" w:eastAsia="맑은 고딕" w:hAnsi="맑은 고딕"/>
          <w:b/>
          <w:sz w:val="24"/>
          <w:szCs w:val="24"/>
        </w:rPr>
        <w:t xml:space="preserve"> </w:t>
      </w:r>
      <w:r w:rsidRPr="00B57331">
        <w:rPr>
          <w:rFonts w:ascii="맑은 고딕" w:eastAsia="맑은 고딕" w:hAnsi="맑은 고딕" w:hint="eastAsia"/>
          <w:b/>
          <w:sz w:val="24"/>
          <w:szCs w:val="24"/>
        </w:rPr>
        <w:t>추진방안</w:t>
      </w:r>
    </w:p>
    <w:p w:rsidR="009062AD" w:rsidRDefault="009062AD" w:rsidP="00B57331">
      <w:pPr>
        <w:spacing w:after="0"/>
        <w:ind w:left="31680" w:hangingChars="354" w:firstLine="31680"/>
        <w:rPr>
          <w:sz w:val="24"/>
        </w:rPr>
      </w:pPr>
      <w:r w:rsidRPr="00564C0B">
        <w:rPr>
          <w:rFonts w:hint="eastAsia"/>
          <w:b/>
          <w:sz w:val="24"/>
        </w:rPr>
        <w:t>참여패널</w:t>
      </w:r>
      <w:r>
        <w:rPr>
          <w:sz w:val="24"/>
        </w:rPr>
        <w:t>:</w:t>
      </w:r>
    </w:p>
    <w:p w:rsidR="009062AD" w:rsidRDefault="009062AD" w:rsidP="00B57331">
      <w:pPr>
        <w:spacing w:after="0"/>
        <w:ind w:leftChars="25" w:left="31680" w:hangingChars="354" w:firstLine="31680"/>
        <w:rPr>
          <w:sz w:val="24"/>
        </w:rPr>
      </w:pPr>
      <w:r>
        <w:rPr>
          <w:sz w:val="24"/>
        </w:rPr>
        <w:tab/>
      </w:r>
      <w:smartTag w:uri="urn:schemas-microsoft-com:office:smarttags" w:element="PersonName">
        <w:smartTagPr>
          <w:attr w:name="ls" w:val="trans"/>
        </w:smartTagPr>
        <w:r>
          <w:rPr>
            <w:rFonts w:hint="eastAsia"/>
            <w:sz w:val="24"/>
          </w:rPr>
          <w:t>이창주</w:t>
        </w:r>
      </w:smartTag>
      <w:r>
        <w:rPr>
          <w:sz w:val="24"/>
        </w:rPr>
        <w:t xml:space="preserve"> (KINS, </w:t>
      </w:r>
      <w:r>
        <w:rPr>
          <w:rFonts w:hint="eastAsia"/>
          <w:sz w:val="24"/>
        </w:rPr>
        <w:t>사회</w:t>
      </w:r>
      <w:r>
        <w:rPr>
          <w:sz w:val="24"/>
        </w:rPr>
        <w:t xml:space="preserve">), </w:t>
      </w:r>
      <w:r>
        <w:rPr>
          <w:rFonts w:hint="eastAsia"/>
          <w:sz w:val="24"/>
        </w:rPr>
        <w:t>제무성</w:t>
      </w:r>
      <w:r>
        <w:rPr>
          <w:sz w:val="24"/>
        </w:rPr>
        <w:t xml:space="preserve"> (</w:t>
      </w:r>
      <w:r>
        <w:rPr>
          <w:rFonts w:hint="eastAsia"/>
          <w:sz w:val="24"/>
        </w:rPr>
        <w:t>한양대</w:t>
      </w:r>
      <w:r>
        <w:rPr>
          <w:sz w:val="24"/>
        </w:rPr>
        <w:t xml:space="preserve">), </w:t>
      </w:r>
      <w:r>
        <w:rPr>
          <w:rFonts w:hint="eastAsia"/>
          <w:sz w:val="24"/>
        </w:rPr>
        <w:t>김길유</w:t>
      </w:r>
      <w:r>
        <w:rPr>
          <w:sz w:val="24"/>
        </w:rPr>
        <w:t xml:space="preserve"> (KAERI), </w:t>
      </w:r>
      <w:smartTag w:uri="urn:schemas-microsoft-com:office:smarttags" w:element="PersonName">
        <w:smartTagPr>
          <w:attr w:name="ls" w:val="trans"/>
        </w:smartTagPr>
        <w:r>
          <w:rPr>
            <w:rFonts w:hint="eastAsia"/>
            <w:sz w:val="24"/>
          </w:rPr>
          <w:t>장희승</w:t>
        </w:r>
      </w:smartTag>
      <w:r>
        <w:rPr>
          <w:sz w:val="24"/>
        </w:rPr>
        <w:t xml:space="preserve"> (NETEC), </w:t>
      </w:r>
      <w:smartTag w:uri="urn:schemas-microsoft-com:office:smarttags" w:element="PersonName">
        <w:smartTagPr>
          <w:attr w:name="ls" w:val="trans"/>
        </w:smartTagPr>
        <w:r>
          <w:rPr>
            <w:rFonts w:hint="eastAsia"/>
            <w:sz w:val="24"/>
          </w:rPr>
          <w:t>오해철</w:t>
        </w:r>
      </w:smartTag>
      <w:r>
        <w:rPr>
          <w:sz w:val="24"/>
        </w:rPr>
        <w:t xml:space="preserve"> (KEPRI)</w:t>
      </w:r>
    </w:p>
    <w:p w:rsidR="009062AD" w:rsidRDefault="009062AD" w:rsidP="00392B2D">
      <w:pPr>
        <w:spacing w:after="0"/>
        <w:rPr>
          <w:sz w:val="24"/>
        </w:rPr>
      </w:pPr>
    </w:p>
    <w:p w:rsidR="009062AD" w:rsidRPr="00355D55" w:rsidRDefault="009062AD" w:rsidP="00392B2D">
      <w:pPr>
        <w:spacing w:after="0"/>
        <w:ind w:leftChars="25" w:left="31680" w:hangingChars="354" w:firstLine="31680"/>
        <w:rPr>
          <w:sz w:val="23"/>
          <w:szCs w:val="23"/>
        </w:rPr>
      </w:pPr>
      <w:smartTag w:uri="urn:schemas-microsoft-com:office:smarttags" w:element="PersonName">
        <w:smartTagPr>
          <w:attr w:name="ls" w:val="trans"/>
        </w:smartTagPr>
        <w:r w:rsidRPr="00355D55">
          <w:rPr>
            <w:rFonts w:cs="굴림" w:hint="eastAsia"/>
            <w:kern w:val="0"/>
            <w:sz w:val="23"/>
            <w:szCs w:val="23"/>
          </w:rPr>
          <w:t>이창주</w:t>
        </w:r>
      </w:smartTag>
      <w:r w:rsidRPr="00355D55">
        <w:rPr>
          <w:rFonts w:cs="굴림"/>
          <w:kern w:val="0"/>
          <w:sz w:val="23"/>
          <w:szCs w:val="23"/>
        </w:rPr>
        <w:t xml:space="preserve"> : </w:t>
      </w:r>
      <w:r w:rsidRPr="00355D55">
        <w:rPr>
          <w:rFonts w:cs="굴림" w:hint="eastAsia"/>
          <w:kern w:val="0"/>
          <w:sz w:val="23"/>
          <w:szCs w:val="23"/>
        </w:rPr>
        <w:t>청중들에게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질문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또는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코멘트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요청</w:t>
      </w:r>
    </w:p>
    <w:p w:rsidR="009062AD" w:rsidRPr="00355D55" w:rsidRDefault="009062AD" w:rsidP="00392B2D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cs="굴림" w:hint="eastAsia"/>
          <w:kern w:val="0"/>
          <w:sz w:val="23"/>
          <w:szCs w:val="23"/>
        </w:rPr>
        <w:t>진광만</w:t>
      </w:r>
      <w:r w:rsidRPr="00355D55">
        <w:rPr>
          <w:rFonts w:cs="굴림"/>
          <w:kern w:val="0"/>
          <w:sz w:val="23"/>
          <w:szCs w:val="23"/>
        </w:rPr>
        <w:t xml:space="preserve"> (KHNP) : </w:t>
      </w:r>
      <w:r w:rsidRPr="00355D55">
        <w:rPr>
          <w:rFonts w:cs="굴림" w:hint="eastAsia"/>
          <w:kern w:val="0"/>
          <w:sz w:val="23"/>
          <w:szCs w:val="23"/>
        </w:rPr>
        <w:t>고리</w:t>
      </w:r>
      <w:r w:rsidRPr="00355D55">
        <w:rPr>
          <w:rFonts w:cs="굴림"/>
          <w:kern w:val="0"/>
          <w:sz w:val="23"/>
          <w:szCs w:val="23"/>
        </w:rPr>
        <w:t xml:space="preserve"> 3, 4</w:t>
      </w:r>
      <w:r w:rsidRPr="00355D55">
        <w:rPr>
          <w:rFonts w:cs="굴림" w:hint="eastAsia"/>
          <w:kern w:val="0"/>
          <w:sz w:val="23"/>
          <w:szCs w:val="23"/>
        </w:rPr>
        <w:t>호기</w:t>
      </w:r>
      <w:r w:rsidRPr="00355D55">
        <w:rPr>
          <w:rFonts w:cs="굴림"/>
          <w:kern w:val="0"/>
          <w:sz w:val="23"/>
          <w:szCs w:val="23"/>
        </w:rPr>
        <w:t xml:space="preserve"> ECWS </w:t>
      </w:r>
      <w:r w:rsidRPr="00355D55">
        <w:rPr>
          <w:rFonts w:cs="굴림" w:hint="eastAsia"/>
          <w:kern w:val="0"/>
          <w:sz w:val="23"/>
          <w:szCs w:val="23"/>
        </w:rPr>
        <w:t>시험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적용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동일한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사항에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대해서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시험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적용을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계속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적용해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주실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것인지</w:t>
      </w:r>
      <w:r w:rsidRPr="00355D55">
        <w:rPr>
          <w:rFonts w:cs="굴림"/>
          <w:kern w:val="0"/>
          <w:sz w:val="23"/>
          <w:szCs w:val="23"/>
        </w:rPr>
        <w:t xml:space="preserve">? </w:t>
      </w:r>
      <w:r w:rsidRPr="00355D55">
        <w:rPr>
          <w:rFonts w:cs="굴림" w:hint="eastAsia"/>
          <w:kern w:val="0"/>
          <w:sz w:val="23"/>
          <w:szCs w:val="23"/>
        </w:rPr>
        <w:t>새로운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기준을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제정해서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시행할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것인지</w:t>
      </w:r>
      <w:r w:rsidRPr="00355D55">
        <w:rPr>
          <w:rFonts w:cs="굴림"/>
          <w:kern w:val="0"/>
          <w:sz w:val="23"/>
          <w:szCs w:val="23"/>
        </w:rPr>
        <w:t xml:space="preserve">? </w:t>
      </w:r>
      <w:r w:rsidRPr="00355D55">
        <w:rPr>
          <w:rFonts w:cs="굴림" w:hint="eastAsia"/>
          <w:kern w:val="0"/>
          <w:sz w:val="23"/>
          <w:szCs w:val="23"/>
        </w:rPr>
        <w:t>규제기관의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입장에서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자발적인</w:t>
      </w:r>
      <w:r w:rsidRPr="00355D55">
        <w:rPr>
          <w:rFonts w:cs="굴림"/>
          <w:kern w:val="0"/>
          <w:sz w:val="23"/>
          <w:szCs w:val="23"/>
        </w:rPr>
        <w:t xml:space="preserve"> LCO </w:t>
      </w:r>
      <w:r w:rsidRPr="00355D55">
        <w:rPr>
          <w:rFonts w:cs="굴림" w:hint="eastAsia"/>
          <w:kern w:val="0"/>
          <w:sz w:val="23"/>
          <w:szCs w:val="23"/>
        </w:rPr>
        <w:t>진입을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허용할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것인지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아닌지</w:t>
      </w:r>
      <w:r w:rsidRPr="00355D55">
        <w:rPr>
          <w:rFonts w:cs="굴림"/>
          <w:kern w:val="0"/>
          <w:sz w:val="23"/>
          <w:szCs w:val="23"/>
        </w:rPr>
        <w:t xml:space="preserve"> ?</w:t>
      </w:r>
    </w:p>
    <w:p w:rsidR="009062AD" w:rsidRPr="00355D55" w:rsidRDefault="009062AD" w:rsidP="00392B2D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cs="굴림" w:hint="eastAsia"/>
          <w:kern w:val="0"/>
          <w:sz w:val="23"/>
          <w:szCs w:val="23"/>
        </w:rPr>
        <w:t>최종수</w:t>
      </w:r>
      <w:r w:rsidRPr="00355D55">
        <w:rPr>
          <w:rFonts w:cs="굴림"/>
          <w:kern w:val="0"/>
          <w:sz w:val="23"/>
          <w:szCs w:val="23"/>
        </w:rPr>
        <w:t xml:space="preserve"> (KINS) : </w:t>
      </w:r>
      <w:r w:rsidRPr="00355D55">
        <w:rPr>
          <w:rFonts w:cs="굴림" w:hint="eastAsia"/>
          <w:kern w:val="0"/>
          <w:sz w:val="23"/>
          <w:szCs w:val="23"/>
        </w:rPr>
        <w:t>답변할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상황은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아님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공감대가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있는지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알고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싶음</w:t>
      </w:r>
      <w:r w:rsidRPr="00355D55">
        <w:rPr>
          <w:rFonts w:cs="굴림"/>
          <w:kern w:val="0"/>
          <w:sz w:val="23"/>
          <w:szCs w:val="23"/>
        </w:rPr>
        <w:t xml:space="preserve">. OLM </w:t>
      </w:r>
      <w:r w:rsidRPr="00355D55">
        <w:rPr>
          <w:rFonts w:cs="굴림" w:hint="eastAsia"/>
          <w:kern w:val="0"/>
          <w:sz w:val="23"/>
          <w:szCs w:val="23"/>
        </w:rPr>
        <w:t>시범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적용으로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발전될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소지가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있으나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아직은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입장이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정리된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상황이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아님</w:t>
      </w:r>
      <w:r w:rsidRPr="00355D55">
        <w:rPr>
          <w:rFonts w:cs="굴림"/>
          <w:kern w:val="0"/>
          <w:sz w:val="23"/>
          <w:szCs w:val="23"/>
        </w:rPr>
        <w:t>.</w:t>
      </w:r>
    </w:p>
    <w:p w:rsidR="009062AD" w:rsidRPr="00355D55" w:rsidRDefault="009062AD" w:rsidP="00392B2D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cs="굴림" w:hint="eastAsia"/>
          <w:kern w:val="0"/>
          <w:sz w:val="23"/>
          <w:szCs w:val="23"/>
        </w:rPr>
        <w:t>이창주</w:t>
      </w:r>
      <w:r w:rsidRPr="00355D55">
        <w:rPr>
          <w:rFonts w:cs="굴림"/>
          <w:kern w:val="0"/>
          <w:sz w:val="23"/>
          <w:szCs w:val="23"/>
        </w:rPr>
        <w:t xml:space="preserve"> : </w:t>
      </w:r>
      <w:r w:rsidRPr="00355D55">
        <w:rPr>
          <w:rFonts w:cs="굴림" w:hint="eastAsia"/>
          <w:kern w:val="0"/>
          <w:sz w:val="23"/>
          <w:szCs w:val="23"/>
        </w:rPr>
        <w:t>교과부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사무관과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협의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교과부의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의지는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문제가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없다는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적용할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계획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아직</w:t>
      </w:r>
      <w:r w:rsidRPr="00355D55">
        <w:rPr>
          <w:rFonts w:cs="굴림"/>
          <w:kern w:val="0"/>
          <w:sz w:val="23"/>
          <w:szCs w:val="23"/>
        </w:rPr>
        <w:t xml:space="preserve"> KINS </w:t>
      </w:r>
      <w:r w:rsidRPr="00355D55">
        <w:rPr>
          <w:rFonts w:cs="굴림" w:hint="eastAsia"/>
          <w:kern w:val="0"/>
          <w:sz w:val="23"/>
          <w:szCs w:val="23"/>
        </w:rPr>
        <w:t>내에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입장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정리가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되지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않은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상황임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아직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규제부</w:t>
      </w:r>
      <w:r w:rsidRPr="00355D55">
        <w:rPr>
          <w:rFonts w:cs="굴림"/>
          <w:kern w:val="0"/>
          <w:sz w:val="23"/>
          <w:szCs w:val="23"/>
        </w:rPr>
        <w:t xml:space="preserve"> + </w:t>
      </w:r>
      <w:r w:rsidRPr="00355D55">
        <w:rPr>
          <w:rFonts w:cs="굴림" w:hint="eastAsia"/>
          <w:kern w:val="0"/>
          <w:sz w:val="23"/>
          <w:szCs w:val="23"/>
        </w:rPr>
        <w:t>실무부서의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의견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조율이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되지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않은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상황임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교과부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안전과의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의지가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있으므로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조금만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기다려주시기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바람</w:t>
      </w:r>
      <w:r w:rsidRPr="00355D55">
        <w:rPr>
          <w:rFonts w:cs="굴림"/>
          <w:kern w:val="0"/>
          <w:sz w:val="23"/>
          <w:szCs w:val="23"/>
        </w:rPr>
        <w:t>.</w:t>
      </w:r>
    </w:p>
    <w:p w:rsidR="009062AD" w:rsidRPr="00355D55" w:rsidRDefault="009062AD" w:rsidP="00392B2D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cs="굴림" w:hint="eastAsia"/>
          <w:kern w:val="0"/>
          <w:sz w:val="23"/>
          <w:szCs w:val="23"/>
        </w:rPr>
        <w:t>김길유</w:t>
      </w:r>
      <w:r w:rsidRPr="00355D55">
        <w:rPr>
          <w:rFonts w:cs="굴림"/>
          <w:kern w:val="0"/>
          <w:sz w:val="23"/>
          <w:szCs w:val="23"/>
        </w:rPr>
        <w:t xml:space="preserve"> : </w:t>
      </w:r>
      <w:r w:rsidRPr="00355D55">
        <w:rPr>
          <w:rFonts w:cs="굴림" w:hint="eastAsia"/>
          <w:kern w:val="0"/>
          <w:sz w:val="23"/>
          <w:szCs w:val="23"/>
        </w:rPr>
        <w:t>내년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초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표준원전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시범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적용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예정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시범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적용이후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어떤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혜택을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것인가를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정하면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좋을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듯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함</w:t>
      </w:r>
      <w:r w:rsidRPr="00355D55">
        <w:rPr>
          <w:rFonts w:cs="굴림"/>
          <w:kern w:val="0"/>
          <w:sz w:val="23"/>
          <w:szCs w:val="23"/>
        </w:rPr>
        <w:t>.</w:t>
      </w:r>
    </w:p>
    <w:p w:rsidR="009062AD" w:rsidRPr="00355D55" w:rsidRDefault="009062AD" w:rsidP="00392B2D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cs="굴림" w:hint="eastAsia"/>
          <w:kern w:val="0"/>
          <w:sz w:val="23"/>
          <w:szCs w:val="23"/>
        </w:rPr>
        <w:t>진광만</w:t>
      </w:r>
      <w:r w:rsidRPr="00355D55">
        <w:rPr>
          <w:rFonts w:cs="굴림"/>
          <w:kern w:val="0"/>
          <w:sz w:val="23"/>
          <w:szCs w:val="23"/>
        </w:rPr>
        <w:t xml:space="preserve"> (KHNP) :  MR </w:t>
      </w:r>
      <w:r w:rsidRPr="00355D55">
        <w:rPr>
          <w:rFonts w:cs="굴림" w:hint="eastAsia"/>
          <w:kern w:val="0"/>
          <w:sz w:val="23"/>
          <w:szCs w:val="23"/>
        </w:rPr>
        <w:t>관련</w:t>
      </w:r>
      <w:r w:rsidRPr="00355D55">
        <w:rPr>
          <w:rFonts w:cs="굴림"/>
          <w:kern w:val="0"/>
          <w:sz w:val="23"/>
          <w:szCs w:val="23"/>
        </w:rPr>
        <w:t>, a1, a2, a3</w:t>
      </w:r>
      <w:r w:rsidRPr="00355D55">
        <w:rPr>
          <w:rFonts w:cs="굴림" w:hint="eastAsia"/>
          <w:kern w:val="0"/>
          <w:sz w:val="23"/>
          <w:szCs w:val="23"/>
        </w:rPr>
        <w:t>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합치며</w:t>
      </w:r>
      <w:r w:rsidRPr="00355D55">
        <w:rPr>
          <w:rFonts w:cs="굴림"/>
          <w:kern w:val="0"/>
          <w:sz w:val="23"/>
          <w:szCs w:val="23"/>
        </w:rPr>
        <w:t xml:space="preserve"> MR</w:t>
      </w:r>
      <w:r w:rsidRPr="00355D55">
        <w:rPr>
          <w:rFonts w:cs="굴림" w:hint="eastAsia"/>
          <w:kern w:val="0"/>
          <w:sz w:val="23"/>
          <w:szCs w:val="23"/>
        </w:rPr>
        <w:t>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모두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포함됨</w:t>
      </w:r>
      <w:r w:rsidRPr="00355D55">
        <w:rPr>
          <w:rFonts w:cs="굴림"/>
          <w:kern w:val="0"/>
          <w:sz w:val="23"/>
          <w:szCs w:val="23"/>
        </w:rPr>
        <w:t>. 98</w:t>
      </w:r>
      <w:r w:rsidRPr="00355D55">
        <w:rPr>
          <w:rFonts w:cs="굴림" w:hint="eastAsia"/>
          <w:kern w:val="0"/>
          <w:sz w:val="23"/>
          <w:szCs w:val="23"/>
        </w:rPr>
        <w:t>년에</w:t>
      </w:r>
      <w:r w:rsidRPr="00355D55">
        <w:rPr>
          <w:rFonts w:cs="굴림"/>
          <w:kern w:val="0"/>
          <w:sz w:val="23"/>
          <w:szCs w:val="23"/>
        </w:rPr>
        <w:t xml:space="preserve"> a4 </w:t>
      </w:r>
      <w:r w:rsidRPr="00355D55">
        <w:rPr>
          <w:rFonts w:cs="굴림" w:hint="eastAsia"/>
          <w:kern w:val="0"/>
          <w:sz w:val="23"/>
          <w:szCs w:val="23"/>
        </w:rPr>
        <w:t>추가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운영기술지침서에</w:t>
      </w:r>
      <w:r w:rsidRPr="00355D55">
        <w:rPr>
          <w:rFonts w:cs="굴림"/>
          <w:kern w:val="0"/>
          <w:sz w:val="23"/>
          <w:szCs w:val="23"/>
        </w:rPr>
        <w:t xml:space="preserve"> CRMP </w:t>
      </w:r>
      <w:r w:rsidRPr="00355D55">
        <w:rPr>
          <w:rFonts w:cs="굴림" w:hint="eastAsia"/>
          <w:kern w:val="0"/>
          <w:sz w:val="23"/>
          <w:szCs w:val="23"/>
        </w:rPr>
        <w:t>항목이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있어서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특정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조건을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만족하면</w:t>
      </w:r>
      <w:r w:rsidRPr="00355D55">
        <w:rPr>
          <w:rFonts w:cs="굴림"/>
          <w:kern w:val="0"/>
          <w:sz w:val="23"/>
          <w:szCs w:val="23"/>
        </w:rPr>
        <w:t xml:space="preserve"> OLM</w:t>
      </w:r>
      <w:r w:rsidRPr="00355D55">
        <w:rPr>
          <w:rFonts w:cs="굴림" w:hint="eastAsia"/>
          <w:kern w:val="0"/>
          <w:sz w:val="23"/>
          <w:szCs w:val="23"/>
        </w:rPr>
        <w:t>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허용하였으나</w:t>
      </w:r>
      <w:r w:rsidRPr="00355D55">
        <w:rPr>
          <w:rFonts w:cs="굴림"/>
          <w:kern w:val="0"/>
          <w:sz w:val="23"/>
          <w:szCs w:val="23"/>
        </w:rPr>
        <w:t xml:space="preserve"> MR</w:t>
      </w:r>
      <w:r w:rsidRPr="00355D55">
        <w:rPr>
          <w:rFonts w:cs="굴림" w:hint="eastAsia"/>
          <w:kern w:val="0"/>
          <w:sz w:val="23"/>
          <w:szCs w:val="23"/>
        </w:rPr>
        <w:t>에서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빠짐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우리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나라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규제기관은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이를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고려하고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있는지</w:t>
      </w:r>
      <w:r w:rsidRPr="00355D55">
        <w:rPr>
          <w:rFonts w:cs="굴림"/>
          <w:kern w:val="0"/>
          <w:sz w:val="23"/>
          <w:szCs w:val="23"/>
        </w:rPr>
        <w:t>?</w:t>
      </w:r>
    </w:p>
    <w:p w:rsidR="009062AD" w:rsidRPr="00355D55" w:rsidRDefault="009062AD" w:rsidP="00392B2D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cs="굴림" w:hint="eastAsia"/>
          <w:kern w:val="0"/>
          <w:sz w:val="23"/>
          <w:szCs w:val="23"/>
        </w:rPr>
        <w:t>이창주</w:t>
      </w:r>
      <w:r w:rsidRPr="00355D55">
        <w:rPr>
          <w:rFonts w:cs="굴림"/>
          <w:kern w:val="0"/>
          <w:sz w:val="23"/>
          <w:szCs w:val="23"/>
        </w:rPr>
        <w:t xml:space="preserve"> : </w:t>
      </w:r>
      <w:r w:rsidRPr="00355D55">
        <w:rPr>
          <w:rFonts w:cs="굴림" w:hint="eastAsia"/>
          <w:kern w:val="0"/>
          <w:sz w:val="23"/>
          <w:szCs w:val="23"/>
        </w:rPr>
        <w:t>고려하고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있음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지금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연구과제는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현실을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모두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감안하여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법제회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제도화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것인가를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생각하고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있음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너무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걱정하지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않아도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됨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김길유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박사님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말씀에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대해서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미국과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반대적인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케이스인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것으로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보임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미국은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규제자가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필요해서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시행했으나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우리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나라는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사업자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스스로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시험적용을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하였으므로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굳이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혜택과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관련된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논의는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어려울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것임</w:t>
      </w:r>
      <w:r w:rsidRPr="00355D55">
        <w:rPr>
          <w:rFonts w:cs="굴림"/>
          <w:kern w:val="0"/>
          <w:sz w:val="23"/>
          <w:szCs w:val="23"/>
        </w:rPr>
        <w:t>.</w:t>
      </w:r>
    </w:p>
    <w:p w:rsidR="009062AD" w:rsidRPr="00355D55" w:rsidRDefault="009062AD" w:rsidP="00392B2D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cs="굴림" w:hint="eastAsia"/>
          <w:kern w:val="0"/>
          <w:sz w:val="23"/>
          <w:szCs w:val="23"/>
        </w:rPr>
        <w:t>장희승</w:t>
      </w:r>
      <w:r w:rsidRPr="00355D55">
        <w:rPr>
          <w:rFonts w:cs="굴림"/>
          <w:kern w:val="0"/>
          <w:sz w:val="23"/>
          <w:szCs w:val="23"/>
        </w:rPr>
        <w:t xml:space="preserve"> : </w:t>
      </w:r>
      <w:r w:rsidRPr="00355D55">
        <w:rPr>
          <w:rFonts w:cs="굴림" w:hint="eastAsia"/>
          <w:kern w:val="0"/>
          <w:sz w:val="23"/>
          <w:szCs w:val="23"/>
        </w:rPr>
        <w:t>고리</w:t>
      </w:r>
      <w:r w:rsidRPr="00355D55">
        <w:rPr>
          <w:rFonts w:cs="굴림"/>
          <w:kern w:val="0"/>
          <w:sz w:val="23"/>
          <w:szCs w:val="23"/>
        </w:rPr>
        <w:t>2</w:t>
      </w:r>
      <w:r w:rsidRPr="00355D55">
        <w:rPr>
          <w:rFonts w:cs="굴림" w:hint="eastAsia"/>
          <w:kern w:val="0"/>
          <w:sz w:val="23"/>
          <w:szCs w:val="23"/>
        </w:rPr>
        <w:t>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신청을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어떻게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것인가와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관련하여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유예신청을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하고자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하였으나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법적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근거가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없고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정기검사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신청을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하였으나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나중에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뺐다가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결국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정기검사로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수행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즉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정기검사를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당겨서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셈이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됨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동일한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계통은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표준형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원전의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경우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리스크의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영향을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받지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않아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가동중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정비가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이미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가능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따라서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다른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계통을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선정하는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필요</w:t>
      </w:r>
      <w:r w:rsidRPr="00355D55">
        <w:rPr>
          <w:rFonts w:cs="굴림"/>
          <w:kern w:val="0"/>
          <w:sz w:val="23"/>
          <w:szCs w:val="23"/>
        </w:rPr>
        <w:t>.</w:t>
      </w:r>
    </w:p>
    <w:p w:rsidR="009062AD" w:rsidRPr="00355D55" w:rsidRDefault="009062AD" w:rsidP="00392B2D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cs="굴림" w:hint="eastAsia"/>
          <w:kern w:val="0"/>
          <w:sz w:val="23"/>
          <w:szCs w:val="23"/>
        </w:rPr>
        <w:t>이창주</w:t>
      </w:r>
      <w:r w:rsidRPr="00355D55">
        <w:rPr>
          <w:rFonts w:cs="굴림"/>
          <w:kern w:val="0"/>
          <w:sz w:val="23"/>
          <w:szCs w:val="23"/>
        </w:rPr>
        <w:t xml:space="preserve"> : OLM</w:t>
      </w:r>
      <w:r w:rsidRPr="00355D55">
        <w:rPr>
          <w:rFonts w:cs="굴림" w:hint="eastAsia"/>
          <w:kern w:val="0"/>
          <w:sz w:val="23"/>
          <w:szCs w:val="23"/>
        </w:rPr>
        <w:t>은</w:t>
      </w:r>
      <w:r w:rsidRPr="00355D55">
        <w:rPr>
          <w:rFonts w:cs="굴림"/>
          <w:kern w:val="0"/>
          <w:sz w:val="23"/>
          <w:szCs w:val="23"/>
        </w:rPr>
        <w:t xml:space="preserve"> RIR</w:t>
      </w:r>
      <w:r w:rsidRPr="00355D55">
        <w:rPr>
          <w:rFonts w:cs="굴림" w:hint="eastAsia"/>
          <w:kern w:val="0"/>
          <w:sz w:val="23"/>
          <w:szCs w:val="23"/>
        </w:rPr>
        <w:t>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추진과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무관하게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진행될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것으로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봄</w:t>
      </w:r>
      <w:r w:rsidRPr="00355D55">
        <w:rPr>
          <w:rFonts w:cs="굴림"/>
          <w:kern w:val="0"/>
          <w:sz w:val="23"/>
          <w:szCs w:val="23"/>
        </w:rPr>
        <w:t>. MR</w:t>
      </w:r>
      <w:r w:rsidRPr="00355D55">
        <w:rPr>
          <w:rFonts w:cs="굴림" w:hint="eastAsia"/>
          <w:kern w:val="0"/>
          <w:sz w:val="23"/>
          <w:szCs w:val="23"/>
        </w:rPr>
        <w:t>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마찬가지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물론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이들을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통해</w:t>
      </w:r>
      <w:r w:rsidRPr="00355D55">
        <w:rPr>
          <w:rFonts w:cs="굴림"/>
          <w:kern w:val="0"/>
          <w:sz w:val="23"/>
          <w:szCs w:val="23"/>
        </w:rPr>
        <w:t xml:space="preserve"> RIR</w:t>
      </w:r>
      <w:r w:rsidRPr="00355D55">
        <w:rPr>
          <w:rFonts w:cs="굴림" w:hint="eastAsia"/>
          <w:kern w:val="0"/>
          <w:sz w:val="23"/>
          <w:szCs w:val="23"/>
        </w:rPr>
        <w:t>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급진전될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있지만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굳이</w:t>
      </w:r>
      <w:r w:rsidRPr="00355D55">
        <w:rPr>
          <w:rFonts w:cs="굴림"/>
          <w:kern w:val="0"/>
          <w:sz w:val="23"/>
          <w:szCs w:val="23"/>
        </w:rPr>
        <w:t xml:space="preserve"> OLM</w:t>
      </w:r>
      <w:r w:rsidRPr="00355D55">
        <w:rPr>
          <w:rFonts w:cs="굴림" w:hint="eastAsia"/>
          <w:kern w:val="0"/>
          <w:sz w:val="23"/>
          <w:szCs w:val="23"/>
        </w:rPr>
        <w:t>을</w:t>
      </w:r>
      <w:r w:rsidRPr="00355D55">
        <w:rPr>
          <w:rFonts w:cs="굴림"/>
          <w:kern w:val="0"/>
          <w:sz w:val="23"/>
          <w:szCs w:val="23"/>
        </w:rPr>
        <w:t xml:space="preserve"> RIR&amp;A</w:t>
      </w:r>
      <w:r w:rsidRPr="00355D55">
        <w:rPr>
          <w:rFonts w:cs="굴림" w:hint="eastAsia"/>
          <w:kern w:val="0"/>
          <w:sz w:val="23"/>
          <w:szCs w:val="23"/>
        </w:rPr>
        <w:t>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사안과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결부시킬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필요는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없을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것이라고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생각함</w:t>
      </w:r>
      <w:r w:rsidRPr="00355D55">
        <w:rPr>
          <w:rFonts w:cs="굴림"/>
          <w:kern w:val="0"/>
          <w:sz w:val="23"/>
          <w:szCs w:val="23"/>
        </w:rPr>
        <w:t>.</w:t>
      </w:r>
    </w:p>
    <w:p w:rsidR="009062AD" w:rsidRPr="00355D55" w:rsidRDefault="009062AD" w:rsidP="00392B2D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cs="굴림" w:hint="eastAsia"/>
          <w:kern w:val="0"/>
          <w:sz w:val="23"/>
          <w:szCs w:val="23"/>
        </w:rPr>
        <w:t>최종수</w:t>
      </w:r>
      <w:r w:rsidRPr="00355D55">
        <w:rPr>
          <w:rFonts w:cs="굴림"/>
          <w:kern w:val="0"/>
          <w:sz w:val="23"/>
          <w:szCs w:val="23"/>
        </w:rPr>
        <w:t xml:space="preserve"> (KINS) : </w:t>
      </w:r>
      <w:r w:rsidRPr="00355D55">
        <w:rPr>
          <w:rFonts w:cs="굴림" w:hint="eastAsia"/>
          <w:kern w:val="0"/>
          <w:sz w:val="23"/>
          <w:szCs w:val="23"/>
        </w:rPr>
        <w:t>일반적인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질문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국내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중대사고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정책에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따라</w:t>
      </w:r>
      <w:r w:rsidRPr="00355D55">
        <w:rPr>
          <w:rFonts w:cs="굴림"/>
          <w:kern w:val="0"/>
          <w:sz w:val="23"/>
          <w:szCs w:val="23"/>
        </w:rPr>
        <w:t xml:space="preserve"> RIMS </w:t>
      </w:r>
      <w:r w:rsidRPr="00355D55">
        <w:rPr>
          <w:rFonts w:cs="굴림" w:hint="eastAsia"/>
          <w:kern w:val="0"/>
          <w:sz w:val="23"/>
          <w:szCs w:val="23"/>
        </w:rPr>
        <w:t>운영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실제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리스크를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얼마나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알고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있느냐가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큰</w:t>
      </w:r>
      <w:r w:rsidRPr="00355D55">
        <w:rPr>
          <w:rFonts w:cs="굴림"/>
          <w:kern w:val="0"/>
          <w:sz w:val="23"/>
          <w:szCs w:val="23"/>
        </w:rPr>
        <w:t xml:space="preserve"> concern</w:t>
      </w:r>
      <w:r w:rsidRPr="00355D55">
        <w:rPr>
          <w:rFonts w:cs="굴림" w:hint="eastAsia"/>
          <w:kern w:val="0"/>
          <w:sz w:val="23"/>
          <w:szCs w:val="23"/>
        </w:rPr>
        <w:t>임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기술적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및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운영적으로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가능한가에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대한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판단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또는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의견을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부탁</w:t>
      </w:r>
      <w:r w:rsidRPr="00355D55">
        <w:rPr>
          <w:rFonts w:cs="굴림"/>
          <w:kern w:val="0"/>
          <w:sz w:val="23"/>
          <w:szCs w:val="23"/>
        </w:rPr>
        <w:t>.</w:t>
      </w:r>
    </w:p>
    <w:p w:rsidR="009062AD" w:rsidRPr="00355D55" w:rsidRDefault="009062AD" w:rsidP="00392B2D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cs="굴림" w:hint="eastAsia"/>
          <w:kern w:val="0"/>
          <w:sz w:val="23"/>
          <w:szCs w:val="23"/>
        </w:rPr>
        <w:t>제무성</w:t>
      </w:r>
      <w:r w:rsidRPr="00355D55">
        <w:rPr>
          <w:rFonts w:cs="굴림"/>
          <w:kern w:val="0"/>
          <w:sz w:val="23"/>
          <w:szCs w:val="23"/>
        </w:rPr>
        <w:t xml:space="preserve"> : </w:t>
      </w:r>
      <w:r w:rsidRPr="00355D55">
        <w:rPr>
          <w:rFonts w:cs="굴림" w:hint="eastAsia"/>
          <w:kern w:val="0"/>
          <w:sz w:val="23"/>
          <w:szCs w:val="23"/>
        </w:rPr>
        <w:t>우리끼리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하는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모임이라는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생각이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듦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소리없는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아우성같이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관철이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되지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않고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있음</w:t>
      </w:r>
      <w:r w:rsidRPr="00355D55">
        <w:rPr>
          <w:rFonts w:cs="굴림"/>
          <w:kern w:val="0"/>
          <w:sz w:val="23"/>
          <w:szCs w:val="23"/>
        </w:rPr>
        <w:t>. RIR</w:t>
      </w:r>
      <w:r w:rsidRPr="00355D55">
        <w:rPr>
          <w:rFonts w:cs="굴림" w:hint="eastAsia"/>
          <w:kern w:val="0"/>
          <w:sz w:val="23"/>
          <w:szCs w:val="23"/>
        </w:rPr>
        <w:t>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배경은</w:t>
      </w:r>
      <w:r w:rsidRPr="00355D55">
        <w:rPr>
          <w:rFonts w:cs="굴림"/>
          <w:kern w:val="0"/>
          <w:sz w:val="23"/>
          <w:szCs w:val="23"/>
        </w:rPr>
        <w:t xml:space="preserve"> unnecessary burden</w:t>
      </w:r>
      <w:r w:rsidRPr="00355D55">
        <w:rPr>
          <w:rFonts w:cs="굴림" w:hint="eastAsia"/>
          <w:kern w:val="0"/>
          <w:sz w:val="23"/>
          <w:szCs w:val="23"/>
        </w:rPr>
        <w:t>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제거</w:t>
      </w:r>
      <w:r w:rsidRPr="00355D55">
        <w:rPr>
          <w:rFonts w:cs="굴림"/>
          <w:kern w:val="0"/>
          <w:sz w:val="23"/>
          <w:szCs w:val="23"/>
        </w:rPr>
        <w:t xml:space="preserve">. RIA </w:t>
      </w:r>
      <w:r w:rsidRPr="00355D55">
        <w:rPr>
          <w:rFonts w:cs="굴림" w:hint="eastAsia"/>
          <w:kern w:val="0"/>
          <w:sz w:val="23"/>
          <w:szCs w:val="23"/>
        </w:rPr>
        <w:t>관련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원자력계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사람들을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설득시키는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어려움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미국의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경우</w:t>
      </w:r>
      <w:r w:rsidRPr="00355D55">
        <w:rPr>
          <w:rFonts w:cs="굴림"/>
          <w:kern w:val="0"/>
          <w:sz w:val="23"/>
          <w:szCs w:val="23"/>
        </w:rPr>
        <w:t xml:space="preserve"> RIA</w:t>
      </w:r>
      <w:r w:rsidRPr="00355D55">
        <w:rPr>
          <w:rFonts w:cs="굴림" w:hint="eastAsia"/>
          <w:kern w:val="0"/>
          <w:sz w:val="23"/>
          <w:szCs w:val="23"/>
        </w:rPr>
        <w:t>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하는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사람이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최고경영층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교과부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안전과장의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관심사항에서</w:t>
      </w:r>
      <w:r w:rsidRPr="00355D55">
        <w:rPr>
          <w:rFonts w:cs="굴림"/>
          <w:kern w:val="0"/>
          <w:sz w:val="23"/>
          <w:szCs w:val="23"/>
        </w:rPr>
        <w:t xml:space="preserve"> RIR, OLM</w:t>
      </w:r>
      <w:r w:rsidRPr="00355D55">
        <w:rPr>
          <w:rFonts w:cs="굴림" w:hint="eastAsia"/>
          <w:kern w:val="0"/>
          <w:sz w:val="23"/>
          <w:szCs w:val="23"/>
        </w:rPr>
        <w:t>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우선순위는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매우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낮음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미래형원전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파이로프로세싱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울진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활성단층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원자력위원회</w:t>
      </w:r>
      <w:r w:rsidRPr="00355D55">
        <w:rPr>
          <w:rFonts w:cs="굴림"/>
          <w:kern w:val="0"/>
          <w:sz w:val="23"/>
          <w:szCs w:val="23"/>
        </w:rPr>
        <w:t xml:space="preserve"> 3</w:t>
      </w:r>
      <w:r w:rsidRPr="00355D55">
        <w:rPr>
          <w:rFonts w:cs="굴림" w:hint="eastAsia"/>
          <w:kern w:val="0"/>
          <w:sz w:val="23"/>
          <w:szCs w:val="23"/>
        </w:rPr>
        <w:t>명의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원자력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전문가는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노심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폐기물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핵설계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아무튼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자주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만나서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필요성을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강조하는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필요함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매일</w:t>
      </w:r>
      <w:r w:rsidRPr="00355D55">
        <w:rPr>
          <w:rFonts w:cs="굴림"/>
          <w:kern w:val="0"/>
          <w:sz w:val="23"/>
          <w:szCs w:val="23"/>
        </w:rPr>
        <w:t xml:space="preserve"> PSA people</w:t>
      </w:r>
      <w:r w:rsidRPr="00355D55">
        <w:rPr>
          <w:rFonts w:cs="굴림" w:hint="eastAsia"/>
          <w:kern w:val="0"/>
          <w:sz w:val="23"/>
          <w:szCs w:val="23"/>
        </w:rPr>
        <w:t>들이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모여서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비슷한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이야기를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반복하는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것보다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하재주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박사님이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원자력안전위원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등이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되어서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추진할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필요가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있음</w:t>
      </w:r>
      <w:r w:rsidRPr="00355D55">
        <w:rPr>
          <w:rFonts w:cs="굴림"/>
          <w:kern w:val="0"/>
          <w:sz w:val="23"/>
          <w:szCs w:val="23"/>
        </w:rPr>
        <w:t xml:space="preserve">. Uncertainty </w:t>
      </w:r>
      <w:r w:rsidRPr="00355D55">
        <w:rPr>
          <w:rFonts w:cs="굴림" w:hint="eastAsia"/>
          <w:kern w:val="0"/>
          <w:sz w:val="23"/>
          <w:szCs w:val="23"/>
        </w:rPr>
        <w:t>문제는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얼마나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안전해야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안전한가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얼마나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확실해야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확실한가의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문제임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정책적인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추진력이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문제지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불확실성에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대한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우려가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문제가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된다고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생각하지는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않음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워크샵을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대외적인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규모로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확대해야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것임</w:t>
      </w:r>
      <w:r w:rsidRPr="00355D55">
        <w:rPr>
          <w:rFonts w:cs="굴림"/>
          <w:kern w:val="0"/>
          <w:sz w:val="23"/>
          <w:szCs w:val="23"/>
        </w:rPr>
        <w:t>.</w:t>
      </w:r>
    </w:p>
    <w:p w:rsidR="009062AD" w:rsidRPr="00355D55" w:rsidRDefault="009062AD" w:rsidP="00392B2D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cs="굴림" w:hint="eastAsia"/>
          <w:kern w:val="0"/>
          <w:sz w:val="23"/>
          <w:szCs w:val="23"/>
        </w:rPr>
        <w:t>김길유</w:t>
      </w:r>
      <w:r w:rsidRPr="00355D55">
        <w:rPr>
          <w:rFonts w:cs="굴림"/>
          <w:kern w:val="0"/>
          <w:sz w:val="23"/>
          <w:szCs w:val="23"/>
        </w:rPr>
        <w:t xml:space="preserve"> : RIR</w:t>
      </w:r>
      <w:r w:rsidRPr="00355D55">
        <w:rPr>
          <w:rFonts w:cs="굴림" w:hint="eastAsia"/>
          <w:kern w:val="0"/>
          <w:sz w:val="23"/>
          <w:szCs w:val="23"/>
        </w:rPr>
        <w:t>에서</w:t>
      </w:r>
      <w:r w:rsidRPr="00355D55">
        <w:rPr>
          <w:rFonts w:cs="굴림"/>
          <w:kern w:val="0"/>
          <w:sz w:val="23"/>
          <w:szCs w:val="23"/>
        </w:rPr>
        <w:t xml:space="preserve"> CCF, HRA </w:t>
      </w:r>
      <w:r w:rsidRPr="00355D55">
        <w:rPr>
          <w:rFonts w:cs="굴림" w:hint="eastAsia"/>
          <w:kern w:val="0"/>
          <w:sz w:val="23"/>
          <w:szCs w:val="23"/>
        </w:rPr>
        <w:t>등을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검토하는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중요하다고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생각하며</w:t>
      </w:r>
      <w:r w:rsidRPr="00355D55">
        <w:rPr>
          <w:rFonts w:cs="굴림"/>
          <w:kern w:val="0"/>
          <w:sz w:val="23"/>
          <w:szCs w:val="23"/>
        </w:rPr>
        <w:t xml:space="preserve">, OLM </w:t>
      </w:r>
      <w:r w:rsidRPr="00355D55">
        <w:rPr>
          <w:rFonts w:cs="굴림" w:hint="eastAsia"/>
          <w:kern w:val="0"/>
          <w:sz w:val="23"/>
          <w:szCs w:val="23"/>
        </w:rPr>
        <w:t>분야는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그리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복잡할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것이라고는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생각하지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않음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하지만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시범적으로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한번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검토하는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필요하다고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생각함</w:t>
      </w:r>
      <w:r w:rsidRPr="00355D55">
        <w:rPr>
          <w:rFonts w:cs="굴림"/>
          <w:kern w:val="0"/>
          <w:sz w:val="23"/>
          <w:szCs w:val="23"/>
        </w:rPr>
        <w:t>.</w:t>
      </w:r>
    </w:p>
    <w:p w:rsidR="009062AD" w:rsidRPr="00355D55" w:rsidRDefault="009062AD" w:rsidP="00392B2D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cs="굴림" w:hint="eastAsia"/>
          <w:kern w:val="0"/>
          <w:sz w:val="23"/>
          <w:szCs w:val="23"/>
        </w:rPr>
        <w:t>장희승</w:t>
      </w:r>
      <w:r w:rsidRPr="00355D55">
        <w:rPr>
          <w:rFonts w:cs="굴림"/>
          <w:kern w:val="0"/>
          <w:sz w:val="23"/>
          <w:szCs w:val="23"/>
        </w:rPr>
        <w:t xml:space="preserve"> : </w:t>
      </w:r>
      <w:r w:rsidRPr="00355D55">
        <w:rPr>
          <w:rFonts w:cs="굴림" w:hint="eastAsia"/>
          <w:kern w:val="0"/>
          <w:sz w:val="23"/>
          <w:szCs w:val="23"/>
        </w:rPr>
        <w:t>비</w:t>
      </w:r>
      <w:r w:rsidRPr="00355D55">
        <w:rPr>
          <w:rFonts w:cs="굴림"/>
          <w:kern w:val="0"/>
          <w:sz w:val="23"/>
          <w:szCs w:val="23"/>
        </w:rPr>
        <w:t xml:space="preserve"> PSA </w:t>
      </w:r>
      <w:r w:rsidRPr="00355D55">
        <w:rPr>
          <w:rFonts w:cs="굴림" w:hint="eastAsia"/>
          <w:kern w:val="0"/>
          <w:sz w:val="23"/>
          <w:szCs w:val="23"/>
        </w:rPr>
        <w:t>전공자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입장에서도</w:t>
      </w:r>
      <w:r w:rsidRPr="00355D55">
        <w:rPr>
          <w:rFonts w:cs="굴림"/>
          <w:kern w:val="0"/>
          <w:sz w:val="23"/>
          <w:szCs w:val="23"/>
        </w:rPr>
        <w:t xml:space="preserve"> PSA </w:t>
      </w:r>
      <w:r w:rsidRPr="00355D55">
        <w:rPr>
          <w:rFonts w:cs="굴림" w:hint="eastAsia"/>
          <w:kern w:val="0"/>
          <w:sz w:val="23"/>
          <w:szCs w:val="23"/>
        </w:rPr>
        <w:t>품질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문제를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들을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때마다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답답함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리스크에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대해서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얼마나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알고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관리를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하는가</w:t>
      </w:r>
      <w:r w:rsidRPr="00355D55">
        <w:rPr>
          <w:rFonts w:cs="굴림"/>
          <w:kern w:val="0"/>
          <w:sz w:val="23"/>
          <w:szCs w:val="23"/>
        </w:rPr>
        <w:t xml:space="preserve">? </w:t>
      </w:r>
      <w:r w:rsidRPr="00355D55">
        <w:rPr>
          <w:rFonts w:cs="굴림" w:hint="eastAsia"/>
          <w:kern w:val="0"/>
          <w:sz w:val="23"/>
          <w:szCs w:val="23"/>
        </w:rPr>
        <w:t>이미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상당한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부분까지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있다고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생각함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지금까지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많은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부분에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대한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답변을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주었던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경험이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있음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미국의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경우</w:t>
      </w:r>
      <w:r w:rsidRPr="00355D55">
        <w:rPr>
          <w:rFonts w:cs="굴림"/>
          <w:kern w:val="0"/>
          <w:sz w:val="23"/>
          <w:szCs w:val="23"/>
        </w:rPr>
        <w:t xml:space="preserve"> IPE </w:t>
      </w:r>
      <w:r w:rsidRPr="00355D55">
        <w:rPr>
          <w:rFonts w:cs="굴림" w:hint="eastAsia"/>
          <w:kern w:val="0"/>
          <w:sz w:val="23"/>
          <w:szCs w:val="23"/>
        </w:rPr>
        <w:t>수준에서도</w:t>
      </w:r>
      <w:r w:rsidRPr="00355D55">
        <w:rPr>
          <w:rFonts w:cs="굴림"/>
          <w:kern w:val="0"/>
          <w:sz w:val="23"/>
          <w:szCs w:val="23"/>
        </w:rPr>
        <w:t xml:space="preserve"> OLM</w:t>
      </w:r>
      <w:r w:rsidRPr="00355D55">
        <w:rPr>
          <w:rFonts w:cs="굴림" w:hint="eastAsia"/>
          <w:kern w:val="0"/>
          <w:sz w:val="23"/>
          <w:szCs w:val="23"/>
        </w:rPr>
        <w:t>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수행</w:t>
      </w:r>
      <w:r w:rsidRPr="00355D55">
        <w:rPr>
          <w:rFonts w:cs="굴림"/>
          <w:kern w:val="0"/>
          <w:sz w:val="23"/>
          <w:szCs w:val="23"/>
        </w:rPr>
        <w:t xml:space="preserve">. PSA </w:t>
      </w:r>
      <w:r w:rsidRPr="00355D55">
        <w:rPr>
          <w:rFonts w:cs="굴림" w:hint="eastAsia"/>
          <w:kern w:val="0"/>
          <w:sz w:val="23"/>
          <w:szCs w:val="23"/>
        </w:rPr>
        <w:t>품질이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가동중정비를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하는데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제한사한은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아니라고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생각함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고리</w:t>
      </w:r>
      <w:r w:rsidRPr="00355D55">
        <w:rPr>
          <w:rFonts w:cs="굴림"/>
          <w:kern w:val="0"/>
          <w:sz w:val="23"/>
          <w:szCs w:val="23"/>
        </w:rPr>
        <w:t xml:space="preserve"> 3, 4</w:t>
      </w:r>
      <w:r w:rsidRPr="00355D55">
        <w:rPr>
          <w:rFonts w:cs="굴림" w:hint="eastAsia"/>
          <w:kern w:val="0"/>
          <w:sz w:val="23"/>
          <w:szCs w:val="23"/>
        </w:rPr>
        <w:t>호기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경험으로는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실제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적용을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함으로써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기술이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발전하는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것이지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검토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만으로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기술이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발전하는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아니라고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생각함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단계적으로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적용하고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기술을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발전시켜나가는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접근이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필요함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항상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상당한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수준을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만족할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요구하고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수준을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만족하지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못하여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제자리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걸음을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온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것이라고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생각함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지속적으로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확대해나가면서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필요한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부분을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보완하는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접근이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필요함</w:t>
      </w:r>
      <w:r w:rsidRPr="00355D55">
        <w:rPr>
          <w:rFonts w:cs="굴림"/>
          <w:kern w:val="0"/>
          <w:sz w:val="23"/>
          <w:szCs w:val="23"/>
        </w:rPr>
        <w:t>.</w:t>
      </w:r>
    </w:p>
    <w:p w:rsidR="009062AD" w:rsidRPr="00355D55" w:rsidRDefault="009062AD" w:rsidP="00392B2D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cs="굴림" w:hint="eastAsia"/>
          <w:kern w:val="0"/>
          <w:sz w:val="23"/>
          <w:szCs w:val="23"/>
        </w:rPr>
        <w:t>오해철</w:t>
      </w:r>
      <w:r w:rsidRPr="00355D55">
        <w:rPr>
          <w:rFonts w:cs="굴림"/>
          <w:kern w:val="0"/>
          <w:sz w:val="23"/>
          <w:szCs w:val="23"/>
        </w:rPr>
        <w:t xml:space="preserve"> : Overhaul </w:t>
      </w:r>
      <w:r w:rsidRPr="00355D55">
        <w:rPr>
          <w:rFonts w:cs="굴림" w:hint="eastAsia"/>
          <w:kern w:val="0"/>
          <w:sz w:val="23"/>
          <w:szCs w:val="23"/>
        </w:rPr>
        <w:t>때는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편안하게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하던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작업들을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굳이</w:t>
      </w:r>
      <w:r w:rsidRPr="00355D55">
        <w:rPr>
          <w:rFonts w:cs="굴림"/>
          <w:kern w:val="0"/>
          <w:sz w:val="23"/>
          <w:szCs w:val="23"/>
        </w:rPr>
        <w:t xml:space="preserve"> OLM</w:t>
      </w:r>
      <w:r w:rsidRPr="00355D55">
        <w:rPr>
          <w:rFonts w:cs="굴림" w:hint="eastAsia"/>
          <w:kern w:val="0"/>
          <w:sz w:val="23"/>
          <w:szCs w:val="23"/>
        </w:rPr>
        <w:t>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적용하여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복잡하게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한다면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실효성이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없을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것이라고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생각함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실제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적용기간에는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시범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적용의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경우에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비해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많이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완화를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주어야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것으로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생각함</w:t>
      </w:r>
      <w:r w:rsidRPr="00355D55">
        <w:rPr>
          <w:rFonts w:cs="굴림"/>
          <w:kern w:val="0"/>
          <w:sz w:val="23"/>
          <w:szCs w:val="23"/>
        </w:rPr>
        <w:t>.</w:t>
      </w:r>
    </w:p>
    <w:p w:rsidR="009062AD" w:rsidRPr="00355D55" w:rsidRDefault="009062AD" w:rsidP="00392B2D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cs="굴림" w:hint="eastAsia"/>
          <w:kern w:val="0"/>
          <w:sz w:val="23"/>
          <w:szCs w:val="23"/>
        </w:rPr>
        <w:t>김명기</w:t>
      </w:r>
      <w:r w:rsidRPr="00355D55">
        <w:rPr>
          <w:rFonts w:cs="굴림"/>
          <w:kern w:val="0"/>
          <w:sz w:val="23"/>
          <w:szCs w:val="23"/>
        </w:rPr>
        <w:t xml:space="preserve"> (KEPRI) : KINS</w:t>
      </w:r>
      <w:r w:rsidRPr="00355D55">
        <w:rPr>
          <w:rFonts w:cs="굴림" w:hint="eastAsia"/>
          <w:kern w:val="0"/>
          <w:sz w:val="23"/>
          <w:szCs w:val="23"/>
        </w:rPr>
        <w:t>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교과부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설득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논리의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개발이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필요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유럽의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경우에는</w:t>
      </w:r>
      <w:r w:rsidRPr="00355D55">
        <w:rPr>
          <w:rFonts w:cs="굴림"/>
          <w:kern w:val="0"/>
          <w:sz w:val="23"/>
          <w:szCs w:val="23"/>
        </w:rPr>
        <w:t xml:space="preserve"> 4</w:t>
      </w:r>
      <w:r w:rsidRPr="00355D55">
        <w:rPr>
          <w:rFonts w:cs="굴림" w:hint="eastAsia"/>
          <w:kern w:val="0"/>
          <w:sz w:val="23"/>
          <w:szCs w:val="23"/>
        </w:rPr>
        <w:t>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채널이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주어질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경우</w:t>
      </w:r>
      <w:r w:rsidRPr="00355D55">
        <w:rPr>
          <w:rFonts w:cs="굴림"/>
          <w:kern w:val="0"/>
          <w:sz w:val="23"/>
          <w:szCs w:val="23"/>
        </w:rPr>
        <w:t xml:space="preserve"> OLM</w:t>
      </w:r>
      <w:r w:rsidRPr="00355D55">
        <w:rPr>
          <w:rFonts w:cs="굴림" w:hint="eastAsia"/>
          <w:kern w:val="0"/>
          <w:sz w:val="23"/>
          <w:szCs w:val="23"/>
        </w:rPr>
        <w:t>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허용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미국은</w:t>
      </w:r>
      <w:r w:rsidRPr="00355D55">
        <w:rPr>
          <w:rFonts w:cs="굴림"/>
          <w:kern w:val="0"/>
          <w:sz w:val="23"/>
          <w:szCs w:val="23"/>
        </w:rPr>
        <w:t xml:space="preserve"> 4</w:t>
      </w:r>
      <w:r w:rsidRPr="00355D55">
        <w:rPr>
          <w:rFonts w:cs="굴림" w:hint="eastAsia"/>
          <w:kern w:val="0"/>
          <w:sz w:val="23"/>
          <w:szCs w:val="23"/>
        </w:rPr>
        <w:t>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채널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존재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여부와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무관하게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리스크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측면에서</w:t>
      </w:r>
      <w:r w:rsidRPr="00355D55">
        <w:rPr>
          <w:rFonts w:cs="굴림"/>
          <w:kern w:val="0"/>
          <w:sz w:val="23"/>
          <w:szCs w:val="23"/>
        </w:rPr>
        <w:t xml:space="preserve"> OLM </w:t>
      </w:r>
      <w:r w:rsidRPr="00355D55">
        <w:rPr>
          <w:rFonts w:cs="굴림" w:hint="eastAsia"/>
          <w:kern w:val="0"/>
          <w:sz w:val="23"/>
          <w:szCs w:val="23"/>
        </w:rPr>
        <w:t>허용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어느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정도까지는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리스크를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보고</w:t>
      </w:r>
      <w:r w:rsidRPr="00355D55">
        <w:rPr>
          <w:rFonts w:cs="굴림"/>
          <w:kern w:val="0"/>
          <w:sz w:val="23"/>
          <w:szCs w:val="23"/>
        </w:rPr>
        <w:t>, 4</w:t>
      </w:r>
      <w:r w:rsidRPr="00355D55">
        <w:rPr>
          <w:rFonts w:cs="굴림" w:hint="eastAsia"/>
          <w:kern w:val="0"/>
          <w:sz w:val="23"/>
          <w:szCs w:val="23"/>
        </w:rPr>
        <w:t>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채널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이상일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경우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무조건적인</w:t>
      </w:r>
      <w:r w:rsidRPr="00355D55">
        <w:rPr>
          <w:rFonts w:cs="굴림"/>
          <w:kern w:val="0"/>
          <w:sz w:val="23"/>
          <w:szCs w:val="23"/>
        </w:rPr>
        <w:t xml:space="preserve"> OLM </w:t>
      </w:r>
      <w:r w:rsidRPr="00355D55">
        <w:rPr>
          <w:rFonts w:cs="굴림" w:hint="eastAsia"/>
          <w:kern w:val="0"/>
          <w:sz w:val="23"/>
          <w:szCs w:val="23"/>
        </w:rPr>
        <w:t>허용이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필요함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가지를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혼합하여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정책적으로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결정을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내리는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필요함</w:t>
      </w:r>
      <w:r w:rsidRPr="00355D55">
        <w:rPr>
          <w:rFonts w:cs="굴림"/>
          <w:kern w:val="0"/>
          <w:sz w:val="23"/>
          <w:szCs w:val="23"/>
        </w:rPr>
        <w:t>. 2011</w:t>
      </w:r>
      <w:r w:rsidRPr="00355D55">
        <w:rPr>
          <w:rFonts w:cs="굴림" w:hint="eastAsia"/>
          <w:kern w:val="0"/>
          <w:sz w:val="23"/>
          <w:szCs w:val="23"/>
        </w:rPr>
        <w:t>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시범원전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추진을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때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결정론적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분석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등을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보다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보강하여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보다</w:t>
      </w:r>
      <w:r w:rsidRPr="00355D55">
        <w:rPr>
          <w:rFonts w:cs="굴림"/>
          <w:kern w:val="0"/>
          <w:sz w:val="23"/>
          <w:szCs w:val="23"/>
        </w:rPr>
        <w:t xml:space="preserve"> OLM</w:t>
      </w:r>
      <w:r w:rsidRPr="00355D55">
        <w:rPr>
          <w:rFonts w:cs="굴림" w:hint="eastAsia"/>
          <w:kern w:val="0"/>
          <w:sz w:val="23"/>
          <w:szCs w:val="23"/>
        </w:rPr>
        <w:t>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필요성에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대해서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설득력을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갖출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필요가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있음</w:t>
      </w:r>
      <w:r w:rsidRPr="00355D55">
        <w:rPr>
          <w:rFonts w:cs="굴림"/>
          <w:kern w:val="0"/>
          <w:sz w:val="23"/>
          <w:szCs w:val="23"/>
        </w:rPr>
        <w:t>.</w:t>
      </w:r>
    </w:p>
    <w:p w:rsidR="009062AD" w:rsidRPr="00355D55" w:rsidRDefault="009062AD" w:rsidP="00392B2D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cs="굴림" w:hint="eastAsia"/>
          <w:kern w:val="0"/>
          <w:sz w:val="23"/>
          <w:szCs w:val="23"/>
        </w:rPr>
        <w:t>이광남</w:t>
      </w:r>
      <w:r w:rsidRPr="00355D55">
        <w:rPr>
          <w:rFonts w:cs="굴림"/>
          <w:kern w:val="0"/>
          <w:sz w:val="23"/>
          <w:szCs w:val="23"/>
        </w:rPr>
        <w:t xml:space="preserve"> (KOPEC) : PSA </w:t>
      </w:r>
      <w:r w:rsidRPr="00355D55">
        <w:rPr>
          <w:rFonts w:cs="굴림" w:hint="eastAsia"/>
          <w:kern w:val="0"/>
          <w:sz w:val="23"/>
          <w:szCs w:val="23"/>
        </w:rPr>
        <w:t>관점에서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경험은</w:t>
      </w:r>
      <w:r w:rsidRPr="00355D55">
        <w:rPr>
          <w:rFonts w:cs="굴림"/>
          <w:kern w:val="0"/>
          <w:sz w:val="23"/>
          <w:szCs w:val="23"/>
        </w:rPr>
        <w:t xml:space="preserve">, (1) </w:t>
      </w:r>
      <w:r w:rsidRPr="00355D55">
        <w:rPr>
          <w:rFonts w:cs="굴림" w:hint="eastAsia"/>
          <w:kern w:val="0"/>
          <w:sz w:val="23"/>
          <w:szCs w:val="23"/>
        </w:rPr>
        <w:t>규제관점에서는</w:t>
      </w:r>
      <w:r w:rsidRPr="00355D55">
        <w:rPr>
          <w:rFonts w:cs="굴림"/>
          <w:kern w:val="0"/>
          <w:sz w:val="23"/>
          <w:szCs w:val="23"/>
        </w:rPr>
        <w:t xml:space="preserve"> AOT </w:t>
      </w:r>
      <w:r w:rsidRPr="00355D55">
        <w:rPr>
          <w:rFonts w:cs="굴림" w:hint="eastAsia"/>
          <w:kern w:val="0"/>
          <w:sz w:val="23"/>
          <w:szCs w:val="23"/>
        </w:rPr>
        <w:t>연장이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문제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미국에서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승인이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난</w:t>
      </w:r>
      <w:r w:rsidRPr="00355D55">
        <w:rPr>
          <w:rFonts w:cs="굴림"/>
          <w:kern w:val="0"/>
          <w:sz w:val="23"/>
          <w:szCs w:val="23"/>
        </w:rPr>
        <w:t xml:space="preserve"> Topical Report</w:t>
      </w:r>
      <w:r w:rsidRPr="00355D55">
        <w:rPr>
          <w:rFonts w:cs="굴림" w:hint="eastAsia"/>
          <w:kern w:val="0"/>
          <w:sz w:val="23"/>
          <w:szCs w:val="23"/>
        </w:rPr>
        <w:t>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우리도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작성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엔터지에</w:t>
      </w:r>
      <w:r w:rsidRPr="00355D55">
        <w:rPr>
          <w:rFonts w:cs="굴림"/>
          <w:kern w:val="0"/>
          <w:sz w:val="23"/>
          <w:szCs w:val="23"/>
        </w:rPr>
        <w:t xml:space="preserve"> 2</w:t>
      </w:r>
      <w:r w:rsidRPr="00355D55">
        <w:rPr>
          <w:rFonts w:cs="굴림" w:hint="eastAsia"/>
          <w:kern w:val="0"/>
          <w:sz w:val="23"/>
          <w:szCs w:val="23"/>
        </w:rPr>
        <w:t>명</w:t>
      </w:r>
      <w:r w:rsidRPr="00355D55">
        <w:rPr>
          <w:rFonts w:cs="굴림"/>
          <w:kern w:val="0"/>
          <w:sz w:val="23"/>
          <w:szCs w:val="23"/>
        </w:rPr>
        <w:t xml:space="preserve"> 2</w:t>
      </w:r>
      <w:r w:rsidRPr="00355D55">
        <w:rPr>
          <w:rFonts w:cs="굴림" w:hint="eastAsia"/>
          <w:kern w:val="0"/>
          <w:sz w:val="23"/>
          <w:szCs w:val="23"/>
        </w:rPr>
        <w:t>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파견</w:t>
      </w:r>
      <w:r w:rsidRPr="00355D55">
        <w:rPr>
          <w:rFonts w:cs="굴림"/>
          <w:kern w:val="0"/>
          <w:sz w:val="23"/>
          <w:szCs w:val="23"/>
        </w:rPr>
        <w:t xml:space="preserve">, PSA </w:t>
      </w:r>
      <w:r w:rsidRPr="00355D55">
        <w:rPr>
          <w:rFonts w:cs="굴림" w:hint="eastAsia"/>
          <w:kern w:val="0"/>
          <w:sz w:val="23"/>
          <w:szCs w:val="23"/>
        </w:rPr>
        <w:t>품질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증가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및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화재</w:t>
      </w:r>
      <w:r w:rsidRPr="00355D55">
        <w:rPr>
          <w:rFonts w:cs="굴림"/>
          <w:kern w:val="0"/>
          <w:sz w:val="23"/>
          <w:szCs w:val="23"/>
        </w:rPr>
        <w:t xml:space="preserve"> PSA. </w:t>
      </w:r>
      <w:r w:rsidRPr="00355D55">
        <w:rPr>
          <w:rFonts w:cs="굴림" w:hint="eastAsia"/>
          <w:kern w:val="0"/>
          <w:sz w:val="23"/>
          <w:szCs w:val="23"/>
        </w:rPr>
        <w:t>개인적으로는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미국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시스템에서도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충분한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능력을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발휘할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있음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일부는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우리가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개발해야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부분도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있고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일부는</w:t>
      </w:r>
      <w:r w:rsidRPr="00355D55">
        <w:rPr>
          <w:rFonts w:cs="굴림"/>
          <w:kern w:val="0"/>
          <w:sz w:val="23"/>
          <w:szCs w:val="23"/>
        </w:rPr>
        <w:t xml:space="preserve"> PSA </w:t>
      </w:r>
      <w:r w:rsidRPr="00355D55">
        <w:rPr>
          <w:rFonts w:cs="굴림" w:hint="eastAsia"/>
          <w:kern w:val="0"/>
          <w:sz w:val="23"/>
          <w:szCs w:val="23"/>
        </w:rPr>
        <w:t>품질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측면에서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보다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분석해야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필요가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있음</w:t>
      </w:r>
      <w:r w:rsidRPr="00355D55">
        <w:rPr>
          <w:rFonts w:cs="굴림"/>
          <w:kern w:val="0"/>
          <w:sz w:val="23"/>
          <w:szCs w:val="23"/>
        </w:rPr>
        <w:t xml:space="preserve">. ==&gt; (1) </w:t>
      </w:r>
      <w:r w:rsidRPr="00355D55">
        <w:rPr>
          <w:rFonts w:cs="굴림" w:hint="eastAsia"/>
          <w:kern w:val="0"/>
          <w:sz w:val="23"/>
          <w:szCs w:val="23"/>
        </w:rPr>
        <w:t>규제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시스템이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미완성</w:t>
      </w:r>
      <w:r w:rsidRPr="00355D55">
        <w:rPr>
          <w:rFonts w:cs="굴림"/>
          <w:kern w:val="0"/>
          <w:sz w:val="23"/>
          <w:szCs w:val="23"/>
        </w:rPr>
        <w:t xml:space="preserve">. (2) </w:t>
      </w:r>
      <w:r w:rsidRPr="00355D55">
        <w:rPr>
          <w:rFonts w:cs="굴림" w:hint="eastAsia"/>
          <w:kern w:val="0"/>
          <w:sz w:val="23"/>
          <w:szCs w:val="23"/>
        </w:rPr>
        <w:t>추가적인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분석을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하기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위한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예산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반영이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필요</w:t>
      </w:r>
      <w:r w:rsidRPr="00355D55">
        <w:rPr>
          <w:rFonts w:cs="굴림"/>
          <w:kern w:val="0"/>
          <w:sz w:val="23"/>
          <w:szCs w:val="23"/>
        </w:rPr>
        <w:t xml:space="preserve">. (3) </w:t>
      </w:r>
      <w:r w:rsidRPr="00355D55">
        <w:rPr>
          <w:rFonts w:cs="굴림" w:hint="eastAsia"/>
          <w:kern w:val="0"/>
          <w:sz w:val="23"/>
          <w:szCs w:val="23"/>
        </w:rPr>
        <w:t>불확실도도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학구적으로는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불충분할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있으나</w:t>
      </w:r>
      <w:r w:rsidRPr="00355D55">
        <w:rPr>
          <w:rFonts w:cs="굴림"/>
          <w:kern w:val="0"/>
          <w:sz w:val="23"/>
          <w:szCs w:val="23"/>
        </w:rPr>
        <w:t>, state-of-the-art</w:t>
      </w:r>
      <w:r w:rsidRPr="00355D55">
        <w:rPr>
          <w:rFonts w:cs="굴림" w:hint="eastAsia"/>
          <w:kern w:val="0"/>
          <w:sz w:val="23"/>
          <w:szCs w:val="23"/>
        </w:rPr>
        <w:t>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측면에서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활용이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필요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이론적으로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완벽할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수는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없음</w:t>
      </w:r>
      <w:r w:rsidRPr="00355D55">
        <w:rPr>
          <w:rFonts w:cs="굴림"/>
          <w:kern w:val="0"/>
          <w:sz w:val="23"/>
          <w:szCs w:val="23"/>
        </w:rPr>
        <w:t>.</w:t>
      </w:r>
    </w:p>
    <w:p w:rsidR="009062AD" w:rsidRPr="00355D55" w:rsidRDefault="009062AD" w:rsidP="00392B2D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cs="굴림" w:hint="eastAsia"/>
          <w:kern w:val="0"/>
          <w:sz w:val="23"/>
          <w:szCs w:val="23"/>
        </w:rPr>
        <w:t>반환기</w:t>
      </w:r>
      <w:r w:rsidRPr="00355D55">
        <w:rPr>
          <w:rFonts w:cs="굴림"/>
          <w:kern w:val="0"/>
          <w:sz w:val="23"/>
          <w:szCs w:val="23"/>
        </w:rPr>
        <w:t xml:space="preserve"> (</w:t>
      </w:r>
      <w:r w:rsidRPr="00355D55">
        <w:rPr>
          <w:rFonts w:cs="굴림" w:hint="eastAsia"/>
          <w:kern w:val="0"/>
          <w:sz w:val="23"/>
          <w:szCs w:val="23"/>
        </w:rPr>
        <w:t>고리</w:t>
      </w:r>
      <w:r w:rsidRPr="00355D55">
        <w:rPr>
          <w:rFonts w:cs="굴림"/>
          <w:kern w:val="0"/>
          <w:sz w:val="23"/>
          <w:szCs w:val="23"/>
        </w:rPr>
        <w:t>1</w:t>
      </w:r>
      <w:r w:rsidRPr="00355D55">
        <w:rPr>
          <w:rFonts w:cs="굴림" w:hint="eastAsia"/>
          <w:kern w:val="0"/>
          <w:sz w:val="23"/>
          <w:szCs w:val="23"/>
        </w:rPr>
        <w:t>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안전평가처</w:t>
      </w:r>
      <w:r w:rsidRPr="00355D55">
        <w:rPr>
          <w:rFonts w:cs="굴림"/>
          <w:kern w:val="0"/>
          <w:sz w:val="23"/>
          <w:szCs w:val="23"/>
        </w:rPr>
        <w:t xml:space="preserve">) : LCO </w:t>
      </w:r>
      <w:r w:rsidRPr="00355D55">
        <w:rPr>
          <w:rFonts w:cs="굴림" w:hint="eastAsia"/>
          <w:kern w:val="0"/>
          <w:sz w:val="23"/>
          <w:szCs w:val="23"/>
        </w:rPr>
        <w:t>문제에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대한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질문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주요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계통에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대해</w:t>
      </w:r>
      <w:r w:rsidRPr="00355D55">
        <w:rPr>
          <w:rFonts w:cs="굴림"/>
          <w:kern w:val="0"/>
          <w:sz w:val="23"/>
          <w:szCs w:val="23"/>
        </w:rPr>
        <w:t xml:space="preserve"> 72</w:t>
      </w:r>
      <w:r w:rsidRPr="00355D55">
        <w:rPr>
          <w:rFonts w:cs="굴림" w:hint="eastAsia"/>
          <w:kern w:val="0"/>
          <w:sz w:val="23"/>
          <w:szCs w:val="23"/>
        </w:rPr>
        <w:t>시간</w:t>
      </w:r>
      <w:r w:rsidRPr="00355D55">
        <w:rPr>
          <w:rFonts w:cs="굴림"/>
          <w:kern w:val="0"/>
          <w:sz w:val="23"/>
          <w:szCs w:val="23"/>
        </w:rPr>
        <w:t>. 72</w:t>
      </w:r>
      <w:r w:rsidRPr="00355D55">
        <w:rPr>
          <w:rFonts w:cs="굴림" w:hint="eastAsia"/>
          <w:kern w:val="0"/>
          <w:sz w:val="23"/>
          <w:szCs w:val="23"/>
        </w:rPr>
        <w:t>시간에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대한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기준은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무엇인가</w:t>
      </w:r>
      <w:r w:rsidRPr="00355D55">
        <w:rPr>
          <w:rFonts w:cs="굴림"/>
          <w:kern w:val="0"/>
          <w:sz w:val="23"/>
          <w:szCs w:val="23"/>
        </w:rPr>
        <w:t>?</w:t>
      </w:r>
    </w:p>
    <w:p w:rsidR="009062AD" w:rsidRPr="00355D55" w:rsidRDefault="009062AD" w:rsidP="00392B2D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cs="굴림" w:hint="eastAsia"/>
          <w:kern w:val="0"/>
          <w:sz w:val="23"/>
          <w:szCs w:val="23"/>
        </w:rPr>
        <w:t>제무성</w:t>
      </w:r>
      <w:r w:rsidRPr="00355D55">
        <w:rPr>
          <w:rFonts w:cs="굴림"/>
          <w:kern w:val="0"/>
          <w:sz w:val="23"/>
          <w:szCs w:val="23"/>
        </w:rPr>
        <w:t xml:space="preserve"> : </w:t>
      </w:r>
      <w:r w:rsidRPr="00355D55">
        <w:rPr>
          <w:rFonts w:cs="굴림" w:hint="eastAsia"/>
          <w:kern w:val="0"/>
          <w:sz w:val="23"/>
          <w:szCs w:val="23"/>
        </w:rPr>
        <w:t>이광남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처장님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관련</w:t>
      </w:r>
      <w:r w:rsidRPr="00355D55">
        <w:rPr>
          <w:rFonts w:cs="굴림"/>
          <w:kern w:val="0"/>
          <w:sz w:val="23"/>
          <w:szCs w:val="23"/>
        </w:rPr>
        <w:t xml:space="preserve">, PSA </w:t>
      </w:r>
      <w:r w:rsidRPr="00355D55">
        <w:rPr>
          <w:rFonts w:cs="굴림" w:hint="eastAsia"/>
          <w:kern w:val="0"/>
          <w:sz w:val="23"/>
          <w:szCs w:val="23"/>
        </w:rPr>
        <w:t>품질과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관련하여</w:t>
      </w:r>
      <w:r w:rsidRPr="00355D55">
        <w:rPr>
          <w:rFonts w:cs="굴림"/>
          <w:kern w:val="0"/>
          <w:sz w:val="23"/>
          <w:szCs w:val="23"/>
        </w:rPr>
        <w:t xml:space="preserve"> RIR </w:t>
      </w:r>
      <w:r w:rsidRPr="00355D55">
        <w:rPr>
          <w:rFonts w:cs="굴림" w:hint="eastAsia"/>
          <w:kern w:val="0"/>
          <w:sz w:val="23"/>
          <w:szCs w:val="23"/>
        </w:rPr>
        <w:t>적용이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활성화되고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않은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이유는</w:t>
      </w:r>
      <w:r w:rsidRPr="00355D55">
        <w:rPr>
          <w:rFonts w:cs="굴림"/>
          <w:kern w:val="0"/>
          <w:sz w:val="23"/>
          <w:szCs w:val="23"/>
        </w:rPr>
        <w:t xml:space="preserve"> (</w:t>
      </w:r>
      <w:r w:rsidRPr="00355D55">
        <w:rPr>
          <w:rFonts w:cs="굴림" w:hint="eastAsia"/>
          <w:kern w:val="0"/>
          <w:sz w:val="23"/>
          <w:szCs w:val="23"/>
        </w:rPr>
        <w:t>교과부는</w:t>
      </w:r>
      <w:r w:rsidRPr="00355D55">
        <w:rPr>
          <w:rFonts w:cs="굴림"/>
          <w:kern w:val="0"/>
          <w:sz w:val="23"/>
          <w:szCs w:val="23"/>
        </w:rPr>
        <w:t xml:space="preserve">) KINS </w:t>
      </w:r>
      <w:r w:rsidRPr="00355D55">
        <w:rPr>
          <w:rFonts w:cs="굴림" w:hint="eastAsia"/>
          <w:kern w:val="0"/>
          <w:sz w:val="23"/>
          <w:szCs w:val="23"/>
        </w:rPr>
        <w:t>내부의</w:t>
      </w:r>
      <w:r w:rsidRPr="00355D55">
        <w:rPr>
          <w:rFonts w:cs="굴림"/>
          <w:kern w:val="0"/>
          <w:sz w:val="23"/>
          <w:szCs w:val="23"/>
        </w:rPr>
        <w:t xml:space="preserve"> spectrum</w:t>
      </w:r>
      <w:r w:rsidRPr="00355D55">
        <w:rPr>
          <w:rFonts w:cs="굴림" w:hint="eastAsia"/>
          <w:kern w:val="0"/>
          <w:sz w:val="23"/>
          <w:szCs w:val="23"/>
        </w:rPr>
        <w:t>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너무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높다는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의견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문제는</w:t>
      </w:r>
      <w:r w:rsidRPr="00355D55">
        <w:rPr>
          <w:rFonts w:cs="굴림"/>
          <w:kern w:val="0"/>
          <w:sz w:val="23"/>
          <w:szCs w:val="23"/>
        </w:rPr>
        <w:t xml:space="preserve"> KINS </w:t>
      </w:r>
      <w:r w:rsidRPr="00355D55">
        <w:rPr>
          <w:rFonts w:cs="굴림" w:hint="eastAsia"/>
          <w:kern w:val="0"/>
          <w:sz w:val="23"/>
          <w:szCs w:val="23"/>
        </w:rPr>
        <w:t>내부의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합의가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필요</w:t>
      </w:r>
      <w:r w:rsidRPr="00355D55">
        <w:rPr>
          <w:rFonts w:cs="굴림"/>
          <w:kern w:val="0"/>
          <w:sz w:val="23"/>
          <w:szCs w:val="23"/>
        </w:rPr>
        <w:t>. 72</w:t>
      </w:r>
      <w:r w:rsidRPr="00355D55">
        <w:rPr>
          <w:rFonts w:cs="굴림" w:hint="eastAsia"/>
          <w:kern w:val="0"/>
          <w:sz w:val="23"/>
          <w:szCs w:val="23"/>
        </w:rPr>
        <w:t>시간은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크게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따지지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않은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상태에서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설정한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시간이라고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있음</w:t>
      </w:r>
      <w:r w:rsidRPr="00355D55">
        <w:rPr>
          <w:rFonts w:cs="굴림"/>
          <w:kern w:val="0"/>
          <w:sz w:val="23"/>
          <w:szCs w:val="23"/>
        </w:rPr>
        <w:t>.</w:t>
      </w:r>
    </w:p>
    <w:p w:rsidR="009062AD" w:rsidRPr="00355D55" w:rsidRDefault="009062AD" w:rsidP="00392B2D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cs="굴림" w:hint="eastAsia"/>
          <w:kern w:val="0"/>
          <w:sz w:val="23"/>
          <w:szCs w:val="23"/>
        </w:rPr>
        <w:t>이창주</w:t>
      </w:r>
      <w:r w:rsidRPr="00355D55">
        <w:rPr>
          <w:rFonts w:cs="굴림"/>
          <w:kern w:val="0"/>
          <w:sz w:val="23"/>
          <w:szCs w:val="23"/>
        </w:rPr>
        <w:t xml:space="preserve"> : 72</w:t>
      </w:r>
      <w:r w:rsidRPr="00355D55">
        <w:rPr>
          <w:rFonts w:cs="굴림" w:hint="eastAsia"/>
          <w:kern w:val="0"/>
          <w:sz w:val="23"/>
          <w:szCs w:val="23"/>
        </w:rPr>
        <w:t>시간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문제는</w:t>
      </w:r>
      <w:r w:rsidRPr="00355D55">
        <w:rPr>
          <w:rFonts w:cs="굴림"/>
          <w:kern w:val="0"/>
          <w:sz w:val="23"/>
          <w:szCs w:val="23"/>
        </w:rPr>
        <w:t xml:space="preserve"> ICDP </w:t>
      </w:r>
      <w:r w:rsidRPr="00355D55">
        <w:rPr>
          <w:rFonts w:cs="굴림" w:hint="eastAsia"/>
          <w:kern w:val="0"/>
          <w:sz w:val="23"/>
          <w:szCs w:val="23"/>
        </w:rPr>
        <w:t>값의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설정도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비슷한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문제임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일정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기간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이용불능일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경우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리스크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증가량에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대한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고려가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있었을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것이라고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생각</w:t>
      </w:r>
      <w:r w:rsidRPr="00355D55">
        <w:rPr>
          <w:rFonts w:cs="굴림"/>
          <w:kern w:val="0"/>
          <w:sz w:val="23"/>
          <w:szCs w:val="23"/>
        </w:rPr>
        <w:t>.</w:t>
      </w:r>
    </w:p>
    <w:p w:rsidR="009062AD" w:rsidRPr="00355D55" w:rsidRDefault="009062AD" w:rsidP="00392B2D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cs="굴림" w:hint="eastAsia"/>
          <w:kern w:val="0"/>
          <w:sz w:val="23"/>
          <w:szCs w:val="23"/>
        </w:rPr>
        <w:t>임혁순</w:t>
      </w:r>
      <w:r w:rsidRPr="00355D55">
        <w:rPr>
          <w:rFonts w:cs="굴림"/>
          <w:kern w:val="0"/>
          <w:sz w:val="23"/>
          <w:szCs w:val="23"/>
        </w:rPr>
        <w:t xml:space="preserve"> (NETEC) : </w:t>
      </w:r>
      <w:r w:rsidRPr="00355D55">
        <w:rPr>
          <w:rFonts w:cs="굴림" w:hint="eastAsia"/>
          <w:kern w:val="0"/>
          <w:sz w:val="23"/>
          <w:szCs w:val="23"/>
        </w:rPr>
        <w:t>고리</w:t>
      </w:r>
      <w:r w:rsidRPr="00355D55">
        <w:rPr>
          <w:rFonts w:cs="굴림"/>
          <w:kern w:val="0"/>
          <w:sz w:val="23"/>
          <w:szCs w:val="23"/>
        </w:rPr>
        <w:t xml:space="preserve"> 3</w:t>
      </w:r>
      <w:r w:rsidRPr="00355D55">
        <w:rPr>
          <w:rFonts w:cs="굴림" w:hint="eastAsia"/>
          <w:kern w:val="0"/>
          <w:sz w:val="23"/>
          <w:szCs w:val="23"/>
        </w:rPr>
        <w:t>호기</w:t>
      </w:r>
      <w:r w:rsidRPr="00355D55">
        <w:rPr>
          <w:rFonts w:cs="굴림"/>
          <w:kern w:val="0"/>
          <w:sz w:val="23"/>
          <w:szCs w:val="23"/>
        </w:rPr>
        <w:t xml:space="preserve"> OLM </w:t>
      </w:r>
      <w:r w:rsidRPr="00355D55">
        <w:rPr>
          <w:rFonts w:cs="굴림" w:hint="eastAsia"/>
          <w:kern w:val="0"/>
          <w:sz w:val="23"/>
          <w:szCs w:val="23"/>
        </w:rPr>
        <w:t>시험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적용</w:t>
      </w:r>
      <w:r w:rsidRPr="00355D55">
        <w:rPr>
          <w:rFonts w:cs="굴림"/>
          <w:kern w:val="0"/>
          <w:sz w:val="23"/>
          <w:szCs w:val="23"/>
        </w:rPr>
        <w:t>. AOT</w:t>
      </w:r>
      <w:r w:rsidRPr="00355D55">
        <w:rPr>
          <w:rFonts w:cs="굴림" w:hint="eastAsia"/>
          <w:kern w:val="0"/>
          <w:sz w:val="23"/>
          <w:szCs w:val="23"/>
        </w:rPr>
        <w:t>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상당히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긺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정비기간을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초과한</w:t>
      </w:r>
      <w:r w:rsidRPr="00355D55">
        <w:rPr>
          <w:rFonts w:cs="굴림"/>
          <w:kern w:val="0"/>
          <w:sz w:val="23"/>
          <w:szCs w:val="23"/>
        </w:rPr>
        <w:t xml:space="preserve"> OLM </w:t>
      </w:r>
      <w:r w:rsidRPr="00355D55">
        <w:rPr>
          <w:rFonts w:cs="굴림" w:hint="eastAsia"/>
          <w:kern w:val="0"/>
          <w:sz w:val="23"/>
          <w:szCs w:val="23"/>
        </w:rPr>
        <w:t>적용이므로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큰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논란이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없음</w:t>
      </w:r>
      <w:r w:rsidRPr="00355D55">
        <w:rPr>
          <w:rFonts w:cs="굴림"/>
          <w:kern w:val="0"/>
          <w:sz w:val="23"/>
          <w:szCs w:val="23"/>
        </w:rPr>
        <w:t>. (1) AOT</w:t>
      </w:r>
      <w:r w:rsidRPr="00355D55">
        <w:rPr>
          <w:rFonts w:cs="굴림" w:hint="eastAsia"/>
          <w:kern w:val="0"/>
          <w:sz w:val="23"/>
          <w:szCs w:val="23"/>
        </w:rPr>
        <w:t>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짧은</w:t>
      </w:r>
      <w:r w:rsidRPr="00355D55">
        <w:rPr>
          <w:rFonts w:cs="굴림"/>
          <w:kern w:val="0"/>
          <w:sz w:val="23"/>
          <w:szCs w:val="23"/>
        </w:rPr>
        <w:t xml:space="preserve"> SSC</w:t>
      </w:r>
      <w:r w:rsidRPr="00355D55">
        <w:rPr>
          <w:rFonts w:cs="굴림" w:hint="eastAsia"/>
          <w:kern w:val="0"/>
          <w:sz w:val="23"/>
          <w:szCs w:val="23"/>
        </w:rPr>
        <w:t>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대한</w:t>
      </w:r>
      <w:r w:rsidRPr="00355D55">
        <w:rPr>
          <w:rFonts w:cs="굴림"/>
          <w:kern w:val="0"/>
          <w:sz w:val="23"/>
          <w:szCs w:val="23"/>
        </w:rPr>
        <w:t xml:space="preserve"> OLM</w:t>
      </w:r>
      <w:r w:rsidRPr="00355D55">
        <w:rPr>
          <w:rFonts w:cs="굴림" w:hint="eastAsia"/>
          <w:kern w:val="0"/>
          <w:sz w:val="23"/>
          <w:szCs w:val="23"/>
        </w:rPr>
        <w:t>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허용할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것인가</w:t>
      </w:r>
      <w:r w:rsidRPr="00355D55">
        <w:rPr>
          <w:rFonts w:cs="굴림"/>
          <w:kern w:val="0"/>
          <w:sz w:val="23"/>
          <w:szCs w:val="23"/>
        </w:rPr>
        <w:t>? (RMTS) (2) AOT</w:t>
      </w:r>
      <w:r w:rsidRPr="00355D55">
        <w:rPr>
          <w:rFonts w:cs="굴림" w:hint="eastAsia"/>
          <w:kern w:val="0"/>
          <w:sz w:val="23"/>
          <w:szCs w:val="23"/>
        </w:rPr>
        <w:t>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연장할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있는</w:t>
      </w:r>
      <w:r w:rsidRPr="00355D55">
        <w:rPr>
          <w:rFonts w:cs="굴림"/>
          <w:kern w:val="0"/>
          <w:sz w:val="23"/>
          <w:szCs w:val="23"/>
        </w:rPr>
        <w:t xml:space="preserve"> PSA </w:t>
      </w:r>
      <w:r w:rsidRPr="00355D55">
        <w:rPr>
          <w:rFonts w:cs="굴림" w:hint="eastAsia"/>
          <w:kern w:val="0"/>
          <w:sz w:val="23"/>
          <w:szCs w:val="23"/>
        </w:rPr>
        <w:t>품질로</w:t>
      </w:r>
      <w:r w:rsidRPr="00355D55">
        <w:rPr>
          <w:rFonts w:cs="굴림"/>
          <w:kern w:val="0"/>
          <w:sz w:val="23"/>
          <w:szCs w:val="23"/>
        </w:rPr>
        <w:t xml:space="preserve"> RMTS</w:t>
      </w:r>
      <w:r w:rsidRPr="00355D55">
        <w:rPr>
          <w:rFonts w:cs="굴림" w:hint="eastAsia"/>
          <w:kern w:val="0"/>
          <w:sz w:val="23"/>
          <w:szCs w:val="23"/>
        </w:rPr>
        <w:t>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하지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못하는가</w:t>
      </w:r>
      <w:r w:rsidRPr="00355D55">
        <w:rPr>
          <w:rFonts w:cs="굴림"/>
          <w:kern w:val="0"/>
          <w:sz w:val="23"/>
          <w:szCs w:val="23"/>
        </w:rPr>
        <w:t>?</w:t>
      </w:r>
    </w:p>
    <w:p w:rsidR="009062AD" w:rsidRPr="00355D55" w:rsidRDefault="009062AD" w:rsidP="00392B2D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cs="굴림" w:hint="eastAsia"/>
          <w:kern w:val="0"/>
          <w:sz w:val="23"/>
          <w:szCs w:val="23"/>
        </w:rPr>
        <w:t>이창주</w:t>
      </w:r>
      <w:r w:rsidRPr="00355D55">
        <w:rPr>
          <w:rFonts w:cs="굴림"/>
          <w:kern w:val="0"/>
          <w:sz w:val="23"/>
          <w:szCs w:val="23"/>
        </w:rPr>
        <w:t xml:space="preserve"> : AOT</w:t>
      </w:r>
      <w:r w:rsidRPr="00355D55">
        <w:rPr>
          <w:rFonts w:cs="굴림" w:hint="eastAsia"/>
          <w:kern w:val="0"/>
          <w:sz w:val="23"/>
          <w:szCs w:val="23"/>
        </w:rPr>
        <w:t>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짧은</w:t>
      </w:r>
      <w:r w:rsidRPr="00355D55">
        <w:rPr>
          <w:rFonts w:cs="굴림"/>
          <w:kern w:val="0"/>
          <w:sz w:val="23"/>
          <w:szCs w:val="23"/>
        </w:rPr>
        <w:t xml:space="preserve"> SSC</w:t>
      </w:r>
      <w:r w:rsidRPr="00355D55">
        <w:rPr>
          <w:rFonts w:cs="굴림" w:hint="eastAsia"/>
          <w:kern w:val="0"/>
          <w:sz w:val="23"/>
          <w:szCs w:val="23"/>
        </w:rPr>
        <w:t>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대한</w:t>
      </w:r>
      <w:r w:rsidRPr="00355D55">
        <w:rPr>
          <w:rFonts w:cs="굴림"/>
          <w:kern w:val="0"/>
          <w:sz w:val="23"/>
          <w:szCs w:val="23"/>
        </w:rPr>
        <w:t xml:space="preserve"> OLM</w:t>
      </w:r>
      <w:r w:rsidRPr="00355D55">
        <w:rPr>
          <w:rFonts w:cs="굴림" w:hint="eastAsia"/>
          <w:kern w:val="0"/>
          <w:sz w:val="23"/>
          <w:szCs w:val="23"/>
        </w:rPr>
        <w:t>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허용할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것인가는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정책적으로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쉽지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않은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문제가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것임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현실적으로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가능한</w:t>
      </w:r>
      <w:r w:rsidRPr="00355D55">
        <w:rPr>
          <w:rFonts w:cs="굴림"/>
          <w:kern w:val="0"/>
          <w:sz w:val="23"/>
          <w:szCs w:val="23"/>
        </w:rPr>
        <w:t xml:space="preserve"> configuration</w:t>
      </w:r>
      <w:r w:rsidRPr="00355D55">
        <w:rPr>
          <w:rFonts w:cs="굴림" w:hint="eastAsia"/>
          <w:kern w:val="0"/>
          <w:sz w:val="23"/>
          <w:szCs w:val="23"/>
        </w:rPr>
        <w:t>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어디까지인가에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대한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고려도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필요</w:t>
      </w:r>
      <w:r w:rsidRPr="00355D55">
        <w:rPr>
          <w:rFonts w:cs="굴림"/>
          <w:kern w:val="0"/>
          <w:sz w:val="23"/>
          <w:szCs w:val="23"/>
        </w:rPr>
        <w:t xml:space="preserve">. EDG </w:t>
      </w:r>
      <w:r w:rsidRPr="00355D55">
        <w:rPr>
          <w:rFonts w:cs="굴림" w:hint="eastAsia"/>
          <w:kern w:val="0"/>
          <w:sz w:val="23"/>
          <w:szCs w:val="23"/>
        </w:rPr>
        <w:t>만으로도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쉽지만은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않을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것으로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생각함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현재</w:t>
      </w:r>
      <w:r w:rsidRPr="00355D55">
        <w:rPr>
          <w:rFonts w:cs="굴림"/>
          <w:kern w:val="0"/>
          <w:sz w:val="23"/>
          <w:szCs w:val="23"/>
        </w:rPr>
        <w:t xml:space="preserve"> AOT </w:t>
      </w:r>
      <w:r w:rsidRPr="00355D55">
        <w:rPr>
          <w:rFonts w:cs="굴림" w:hint="eastAsia"/>
          <w:kern w:val="0"/>
          <w:sz w:val="23"/>
          <w:szCs w:val="23"/>
        </w:rPr>
        <w:t>하에서</w:t>
      </w:r>
      <w:r w:rsidRPr="00355D55">
        <w:rPr>
          <w:rFonts w:cs="굴림"/>
          <w:kern w:val="0"/>
          <w:sz w:val="23"/>
          <w:szCs w:val="23"/>
        </w:rPr>
        <w:t xml:space="preserve"> EDG</w:t>
      </w:r>
      <w:r w:rsidRPr="00355D55">
        <w:rPr>
          <w:rFonts w:cs="굴림" w:hint="eastAsia"/>
          <w:kern w:val="0"/>
          <w:sz w:val="23"/>
          <w:szCs w:val="23"/>
        </w:rPr>
        <w:t>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어찌되었던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되지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않으니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상관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없음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결국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정책적인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결론은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서로간의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신뢰의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문제이자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의지의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문제임</w:t>
      </w:r>
      <w:r w:rsidRPr="00355D55">
        <w:rPr>
          <w:rFonts w:cs="굴림"/>
          <w:kern w:val="0"/>
          <w:sz w:val="23"/>
          <w:szCs w:val="23"/>
        </w:rPr>
        <w:t>.</w:t>
      </w:r>
    </w:p>
    <w:p w:rsidR="009062AD" w:rsidRPr="00355D55" w:rsidRDefault="009062AD" w:rsidP="00392B2D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cs="굴림" w:hint="eastAsia"/>
          <w:kern w:val="0"/>
          <w:sz w:val="23"/>
          <w:szCs w:val="23"/>
        </w:rPr>
        <w:t>이순범</w:t>
      </w:r>
      <w:r w:rsidRPr="00355D55">
        <w:rPr>
          <w:rFonts w:cs="굴림"/>
          <w:kern w:val="0"/>
          <w:sz w:val="23"/>
          <w:szCs w:val="23"/>
        </w:rPr>
        <w:t xml:space="preserve"> (</w:t>
      </w:r>
      <w:r w:rsidRPr="00355D55">
        <w:rPr>
          <w:rFonts w:cs="굴림" w:hint="eastAsia"/>
          <w:kern w:val="0"/>
          <w:sz w:val="23"/>
          <w:szCs w:val="23"/>
        </w:rPr>
        <w:t>한수원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정비기획처</w:t>
      </w:r>
      <w:r w:rsidRPr="00355D55">
        <w:rPr>
          <w:rFonts w:cs="굴림"/>
          <w:kern w:val="0"/>
          <w:sz w:val="23"/>
          <w:szCs w:val="23"/>
        </w:rPr>
        <w:t xml:space="preserve">) : </w:t>
      </w:r>
      <w:r w:rsidRPr="00355D55">
        <w:rPr>
          <w:rFonts w:cs="굴림" w:hint="eastAsia"/>
          <w:kern w:val="0"/>
          <w:sz w:val="23"/>
          <w:szCs w:val="23"/>
        </w:rPr>
        <w:t>느낀점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몇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가지</w:t>
      </w:r>
      <w:r w:rsidRPr="00355D55">
        <w:rPr>
          <w:rFonts w:cs="굴림"/>
          <w:kern w:val="0"/>
          <w:sz w:val="23"/>
          <w:szCs w:val="23"/>
        </w:rPr>
        <w:t>. (1) OLM</w:t>
      </w:r>
      <w:r w:rsidRPr="00355D55">
        <w:rPr>
          <w:rFonts w:cs="굴림" w:hint="eastAsia"/>
          <w:kern w:val="0"/>
          <w:sz w:val="23"/>
          <w:szCs w:val="23"/>
        </w:rPr>
        <w:t>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의미는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출력운적중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예방정비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인위적으로</w:t>
      </w:r>
      <w:r w:rsidRPr="00355D55">
        <w:rPr>
          <w:rFonts w:cs="굴림"/>
          <w:kern w:val="0"/>
          <w:sz w:val="23"/>
          <w:szCs w:val="23"/>
        </w:rPr>
        <w:t xml:space="preserve"> LCO</w:t>
      </w:r>
      <w:r w:rsidRPr="00355D55">
        <w:rPr>
          <w:rFonts w:cs="굴림" w:hint="eastAsia"/>
          <w:kern w:val="0"/>
          <w:sz w:val="23"/>
          <w:szCs w:val="23"/>
        </w:rPr>
        <w:t>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진입해야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함</w:t>
      </w:r>
      <w:r w:rsidRPr="00355D55">
        <w:rPr>
          <w:rFonts w:cs="굴림"/>
          <w:kern w:val="0"/>
          <w:sz w:val="23"/>
          <w:szCs w:val="23"/>
        </w:rPr>
        <w:t>. Tech. Spec.</w:t>
      </w:r>
      <w:r w:rsidRPr="00355D55">
        <w:rPr>
          <w:rFonts w:cs="굴림" w:hint="eastAsia"/>
          <w:kern w:val="0"/>
          <w:sz w:val="23"/>
          <w:szCs w:val="23"/>
        </w:rPr>
        <w:t>에는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운전의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편의성을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위해</w:t>
      </w:r>
      <w:r w:rsidRPr="00355D55">
        <w:rPr>
          <w:rFonts w:cs="굴림"/>
          <w:kern w:val="0"/>
          <w:sz w:val="23"/>
          <w:szCs w:val="23"/>
        </w:rPr>
        <w:t xml:space="preserve"> LCO </w:t>
      </w:r>
      <w:r w:rsidRPr="00355D55">
        <w:rPr>
          <w:rFonts w:cs="굴림" w:hint="eastAsia"/>
          <w:kern w:val="0"/>
          <w:sz w:val="23"/>
          <w:szCs w:val="23"/>
        </w:rPr>
        <w:t>진입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제한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하지만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예방정비를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위한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인위적인</w:t>
      </w:r>
      <w:r w:rsidRPr="00355D55">
        <w:rPr>
          <w:rFonts w:cs="굴림"/>
          <w:kern w:val="0"/>
          <w:sz w:val="23"/>
          <w:szCs w:val="23"/>
        </w:rPr>
        <w:t xml:space="preserve"> LCO </w:t>
      </w:r>
      <w:r w:rsidRPr="00355D55">
        <w:rPr>
          <w:rFonts w:cs="굴림" w:hint="eastAsia"/>
          <w:kern w:val="0"/>
          <w:sz w:val="23"/>
          <w:szCs w:val="23"/>
        </w:rPr>
        <w:t>진입은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허용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기술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혁신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차원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및</w:t>
      </w:r>
      <w:r w:rsidRPr="00355D55">
        <w:rPr>
          <w:rFonts w:cs="굴림"/>
          <w:kern w:val="0"/>
          <w:sz w:val="23"/>
          <w:szCs w:val="23"/>
        </w:rPr>
        <w:t xml:space="preserve"> UAE </w:t>
      </w:r>
      <w:r w:rsidRPr="00355D55">
        <w:rPr>
          <w:rFonts w:cs="굴림" w:hint="eastAsia"/>
          <w:kern w:val="0"/>
          <w:sz w:val="23"/>
          <w:szCs w:val="23"/>
        </w:rPr>
        <w:t>수출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조건에</w:t>
      </w:r>
      <w:r w:rsidRPr="00355D55">
        <w:rPr>
          <w:rFonts w:cs="굴림"/>
          <w:kern w:val="0"/>
          <w:sz w:val="23"/>
          <w:szCs w:val="23"/>
        </w:rPr>
        <w:t xml:space="preserve"> OLM</w:t>
      </w:r>
      <w:r w:rsidRPr="00355D55">
        <w:rPr>
          <w:rFonts w:cs="굴림" w:hint="eastAsia"/>
          <w:kern w:val="0"/>
          <w:sz w:val="23"/>
          <w:szCs w:val="23"/>
        </w:rPr>
        <w:t>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포함되어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있음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내년</w:t>
      </w:r>
      <w:r w:rsidRPr="00355D55">
        <w:rPr>
          <w:rFonts w:cs="굴림"/>
          <w:kern w:val="0"/>
          <w:sz w:val="23"/>
          <w:szCs w:val="23"/>
        </w:rPr>
        <w:t xml:space="preserve"> 5</w:t>
      </w:r>
      <w:r w:rsidRPr="00355D55">
        <w:rPr>
          <w:rFonts w:cs="굴림" w:hint="eastAsia"/>
          <w:kern w:val="0"/>
          <w:sz w:val="23"/>
          <w:szCs w:val="23"/>
        </w:rPr>
        <w:t>월에</w:t>
      </w:r>
      <w:r w:rsidRPr="00355D55">
        <w:rPr>
          <w:rFonts w:cs="굴림"/>
          <w:kern w:val="0"/>
          <w:sz w:val="23"/>
          <w:szCs w:val="23"/>
        </w:rPr>
        <w:t xml:space="preserve"> 1</w:t>
      </w:r>
      <w:r w:rsidRPr="00355D55">
        <w:rPr>
          <w:rFonts w:cs="굴림" w:hint="eastAsia"/>
          <w:kern w:val="0"/>
          <w:sz w:val="23"/>
          <w:szCs w:val="23"/>
        </w:rPr>
        <w:t>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계통씩에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대한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시범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적용을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계획하고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있음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인위적인</w:t>
      </w:r>
      <w:r w:rsidRPr="00355D55">
        <w:rPr>
          <w:rFonts w:cs="굴림"/>
          <w:kern w:val="0"/>
          <w:sz w:val="23"/>
          <w:szCs w:val="23"/>
        </w:rPr>
        <w:t xml:space="preserve"> LCO </w:t>
      </w:r>
      <w:r w:rsidRPr="00355D55">
        <w:rPr>
          <w:rFonts w:cs="굴림" w:hint="eastAsia"/>
          <w:kern w:val="0"/>
          <w:sz w:val="23"/>
          <w:szCs w:val="23"/>
        </w:rPr>
        <w:t>진입을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어떻게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해석할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것인가</w:t>
      </w:r>
      <w:r w:rsidRPr="00355D55">
        <w:rPr>
          <w:rFonts w:cs="굴림"/>
          <w:kern w:val="0"/>
          <w:sz w:val="23"/>
          <w:szCs w:val="23"/>
        </w:rPr>
        <w:t>? OLM</w:t>
      </w:r>
      <w:r w:rsidRPr="00355D55">
        <w:rPr>
          <w:rFonts w:cs="굴림" w:hint="eastAsia"/>
          <w:kern w:val="0"/>
          <w:sz w:val="23"/>
          <w:szCs w:val="23"/>
        </w:rPr>
        <w:t>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결과를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계획예방정비에서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인정해줄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것인가</w:t>
      </w:r>
      <w:r w:rsidRPr="00355D55">
        <w:rPr>
          <w:rFonts w:cs="굴림"/>
          <w:kern w:val="0"/>
          <w:sz w:val="23"/>
          <w:szCs w:val="23"/>
        </w:rPr>
        <w:t xml:space="preserve">? AOT </w:t>
      </w:r>
      <w:r w:rsidRPr="00355D55">
        <w:rPr>
          <w:rFonts w:cs="굴림" w:hint="eastAsia"/>
          <w:kern w:val="0"/>
          <w:sz w:val="23"/>
          <w:szCs w:val="23"/>
        </w:rPr>
        <w:t>개정</w:t>
      </w:r>
      <w:r w:rsidRPr="00355D55">
        <w:rPr>
          <w:rFonts w:cs="굴림"/>
          <w:kern w:val="0"/>
          <w:sz w:val="23"/>
          <w:szCs w:val="23"/>
        </w:rPr>
        <w:t xml:space="preserve"> 7</w:t>
      </w:r>
      <w:r w:rsidRPr="00355D55">
        <w:rPr>
          <w:rFonts w:cs="굴림" w:hint="eastAsia"/>
          <w:kern w:val="0"/>
          <w:sz w:val="23"/>
          <w:szCs w:val="23"/>
        </w:rPr>
        <w:t>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사안들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중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하나도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해결이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되고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않은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상황임</w:t>
      </w:r>
      <w:r w:rsidRPr="00355D55">
        <w:rPr>
          <w:rFonts w:cs="굴림"/>
          <w:kern w:val="0"/>
          <w:sz w:val="23"/>
          <w:szCs w:val="23"/>
        </w:rPr>
        <w:t xml:space="preserve">. PSA </w:t>
      </w:r>
      <w:r w:rsidRPr="00355D55">
        <w:rPr>
          <w:rFonts w:cs="굴림" w:hint="eastAsia"/>
          <w:kern w:val="0"/>
          <w:sz w:val="23"/>
          <w:szCs w:val="23"/>
        </w:rPr>
        <w:t>측면</w:t>
      </w:r>
      <w:r w:rsidRPr="00355D55">
        <w:rPr>
          <w:rFonts w:cs="굴림"/>
          <w:kern w:val="0"/>
          <w:sz w:val="23"/>
          <w:szCs w:val="23"/>
        </w:rPr>
        <w:t xml:space="preserve">, RIR </w:t>
      </w:r>
      <w:r w:rsidRPr="00355D55">
        <w:rPr>
          <w:rFonts w:cs="굴림" w:hint="eastAsia"/>
          <w:kern w:val="0"/>
          <w:sz w:val="23"/>
          <w:szCs w:val="23"/>
        </w:rPr>
        <w:t>측면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등에서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국익을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생각하는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측면에서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향후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원자력발전소가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보다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안전해질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방향으로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갈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있었으면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함</w:t>
      </w:r>
      <w:r w:rsidRPr="00355D55">
        <w:rPr>
          <w:rFonts w:cs="굴림"/>
          <w:kern w:val="0"/>
          <w:sz w:val="23"/>
          <w:szCs w:val="23"/>
        </w:rPr>
        <w:t>.</w:t>
      </w:r>
    </w:p>
    <w:p w:rsidR="009062AD" w:rsidRPr="00355D55" w:rsidRDefault="009062AD" w:rsidP="00392B2D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cs="굴림" w:hint="eastAsia"/>
          <w:kern w:val="0"/>
          <w:sz w:val="23"/>
          <w:szCs w:val="23"/>
        </w:rPr>
        <w:t>김길유</w:t>
      </w:r>
      <w:r w:rsidRPr="00355D55">
        <w:rPr>
          <w:rFonts w:cs="굴림"/>
          <w:kern w:val="0"/>
          <w:sz w:val="23"/>
          <w:szCs w:val="23"/>
        </w:rPr>
        <w:t xml:space="preserve"> : </w:t>
      </w:r>
      <w:r w:rsidRPr="00355D55">
        <w:rPr>
          <w:rFonts w:cs="굴림" w:hint="eastAsia"/>
          <w:kern w:val="0"/>
          <w:sz w:val="23"/>
          <w:szCs w:val="23"/>
        </w:rPr>
        <w:t>발전소는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고쳐가면서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돌려야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함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미국이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우리나라에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비해</w:t>
      </w:r>
      <w:r w:rsidRPr="00355D55">
        <w:rPr>
          <w:rFonts w:cs="굴림"/>
          <w:kern w:val="0"/>
          <w:sz w:val="23"/>
          <w:szCs w:val="23"/>
        </w:rPr>
        <w:t xml:space="preserve"> 15~20</w:t>
      </w:r>
      <w:r w:rsidRPr="00355D55">
        <w:rPr>
          <w:rFonts w:cs="굴림" w:hint="eastAsia"/>
          <w:kern w:val="0"/>
          <w:sz w:val="23"/>
          <w:szCs w:val="23"/>
        </w:rPr>
        <w:t>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노후화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이를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위해서</w:t>
      </w:r>
      <w:r w:rsidRPr="00355D55">
        <w:rPr>
          <w:rFonts w:cs="굴림"/>
          <w:kern w:val="0"/>
          <w:sz w:val="23"/>
          <w:szCs w:val="23"/>
        </w:rPr>
        <w:t xml:space="preserve"> LCO </w:t>
      </w:r>
      <w:r w:rsidRPr="00355D55">
        <w:rPr>
          <w:rFonts w:cs="굴림" w:hint="eastAsia"/>
          <w:kern w:val="0"/>
          <w:sz w:val="23"/>
          <w:szCs w:val="23"/>
        </w:rPr>
        <w:t>진입</w:t>
      </w:r>
      <w:r w:rsidRPr="00355D55">
        <w:rPr>
          <w:rFonts w:cs="굴림"/>
          <w:kern w:val="0"/>
          <w:sz w:val="23"/>
          <w:szCs w:val="23"/>
        </w:rPr>
        <w:t xml:space="preserve">, RMTS </w:t>
      </w:r>
      <w:r w:rsidRPr="00355D55">
        <w:rPr>
          <w:rFonts w:cs="굴림" w:hint="eastAsia"/>
          <w:kern w:val="0"/>
          <w:sz w:val="23"/>
          <w:szCs w:val="23"/>
        </w:rPr>
        <w:t>적용이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미국의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추세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우리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나라도</w:t>
      </w:r>
      <w:r w:rsidRPr="00355D55">
        <w:rPr>
          <w:rFonts w:cs="굴림"/>
          <w:kern w:val="0"/>
          <w:sz w:val="23"/>
          <w:szCs w:val="23"/>
        </w:rPr>
        <w:t xml:space="preserve"> 10</w:t>
      </w:r>
      <w:r w:rsidRPr="00355D55">
        <w:rPr>
          <w:rFonts w:cs="굴림" w:hint="eastAsia"/>
          <w:kern w:val="0"/>
          <w:sz w:val="23"/>
          <w:szCs w:val="23"/>
        </w:rPr>
        <w:t>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후에는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같은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논리가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적용될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것으로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예상됨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따라서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우리도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점차</w:t>
      </w:r>
      <w:r w:rsidRPr="00355D55">
        <w:rPr>
          <w:rFonts w:cs="굴림"/>
          <w:kern w:val="0"/>
          <w:sz w:val="23"/>
          <w:szCs w:val="23"/>
        </w:rPr>
        <w:t xml:space="preserve"> OLM, RMTS</w:t>
      </w:r>
      <w:r w:rsidRPr="00355D55">
        <w:rPr>
          <w:rFonts w:cs="굴림" w:hint="eastAsia"/>
          <w:kern w:val="0"/>
          <w:sz w:val="23"/>
          <w:szCs w:val="23"/>
        </w:rPr>
        <w:t>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해야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함</w:t>
      </w:r>
      <w:r w:rsidRPr="00355D55">
        <w:rPr>
          <w:rFonts w:cs="굴림"/>
          <w:kern w:val="0"/>
          <w:sz w:val="23"/>
          <w:szCs w:val="23"/>
        </w:rPr>
        <w:t>.</w:t>
      </w:r>
    </w:p>
    <w:p w:rsidR="009062AD" w:rsidRPr="00355D55" w:rsidRDefault="009062AD" w:rsidP="00392B2D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cs="굴림" w:hint="eastAsia"/>
          <w:kern w:val="0"/>
          <w:sz w:val="23"/>
          <w:szCs w:val="23"/>
        </w:rPr>
        <w:t>임혁순</w:t>
      </w:r>
      <w:r w:rsidRPr="00355D55">
        <w:rPr>
          <w:rFonts w:cs="굴림"/>
          <w:kern w:val="0"/>
          <w:sz w:val="23"/>
          <w:szCs w:val="23"/>
        </w:rPr>
        <w:t xml:space="preserve"> (NETEC) : </w:t>
      </w:r>
      <w:r w:rsidRPr="00355D55">
        <w:rPr>
          <w:rFonts w:cs="굴림" w:hint="eastAsia"/>
          <w:kern w:val="0"/>
          <w:sz w:val="23"/>
          <w:szCs w:val="23"/>
        </w:rPr>
        <w:t>미국에서</w:t>
      </w:r>
      <w:r w:rsidRPr="00355D55">
        <w:rPr>
          <w:rFonts w:cs="굴림"/>
          <w:kern w:val="0"/>
          <w:sz w:val="23"/>
          <w:szCs w:val="23"/>
        </w:rPr>
        <w:t xml:space="preserve"> AOT </w:t>
      </w:r>
      <w:r w:rsidRPr="00355D55">
        <w:rPr>
          <w:rFonts w:cs="굴림" w:hint="eastAsia"/>
          <w:kern w:val="0"/>
          <w:sz w:val="23"/>
          <w:szCs w:val="23"/>
        </w:rPr>
        <w:t>시간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설정에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정비관행과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정비시간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노심과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관련되어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원자로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출력과의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관계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여부를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이용하여</w:t>
      </w:r>
      <w:r w:rsidRPr="00355D55">
        <w:rPr>
          <w:rFonts w:cs="굴림"/>
          <w:kern w:val="0"/>
          <w:sz w:val="23"/>
          <w:szCs w:val="23"/>
        </w:rPr>
        <w:t xml:space="preserve"> Expert panel</w:t>
      </w:r>
      <w:r w:rsidRPr="00355D55">
        <w:rPr>
          <w:rFonts w:cs="굴림" w:hint="eastAsia"/>
          <w:kern w:val="0"/>
          <w:sz w:val="23"/>
          <w:szCs w:val="23"/>
        </w:rPr>
        <w:t>에서</w:t>
      </w:r>
      <w:r w:rsidRPr="00355D55">
        <w:rPr>
          <w:rFonts w:cs="굴림"/>
          <w:kern w:val="0"/>
          <w:sz w:val="23"/>
          <w:szCs w:val="23"/>
        </w:rPr>
        <w:t xml:space="preserve"> engineering judgement</w:t>
      </w:r>
      <w:r w:rsidRPr="00355D55">
        <w:rPr>
          <w:rFonts w:cs="굴림" w:hint="eastAsia"/>
          <w:kern w:val="0"/>
          <w:sz w:val="23"/>
          <w:szCs w:val="23"/>
        </w:rPr>
        <w:t>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통해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설정</w:t>
      </w:r>
      <w:r w:rsidRPr="00355D55">
        <w:rPr>
          <w:rFonts w:cs="굴림"/>
          <w:kern w:val="0"/>
          <w:sz w:val="23"/>
          <w:szCs w:val="23"/>
        </w:rPr>
        <w:t>. EPR</w:t>
      </w:r>
      <w:r w:rsidRPr="00355D55">
        <w:rPr>
          <w:rFonts w:cs="굴림" w:hint="eastAsia"/>
          <w:kern w:val="0"/>
          <w:sz w:val="23"/>
          <w:szCs w:val="23"/>
        </w:rPr>
        <w:t>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경우</w:t>
      </w:r>
      <w:r w:rsidRPr="00355D55">
        <w:rPr>
          <w:rFonts w:cs="굴림"/>
          <w:kern w:val="0"/>
          <w:sz w:val="23"/>
          <w:szCs w:val="23"/>
        </w:rPr>
        <w:t>, PSA + expert panel</w:t>
      </w:r>
      <w:r w:rsidRPr="00355D55">
        <w:rPr>
          <w:rFonts w:cs="굴림" w:hint="eastAsia"/>
          <w:kern w:val="0"/>
          <w:sz w:val="23"/>
          <w:szCs w:val="23"/>
        </w:rPr>
        <w:t>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통해서</w:t>
      </w:r>
      <w:r w:rsidRPr="00355D55">
        <w:rPr>
          <w:rFonts w:cs="굴림"/>
          <w:kern w:val="0"/>
          <w:sz w:val="23"/>
          <w:szCs w:val="23"/>
        </w:rPr>
        <w:t xml:space="preserve"> AOT </w:t>
      </w:r>
      <w:r w:rsidRPr="00355D55">
        <w:rPr>
          <w:rFonts w:cs="굴림" w:hint="eastAsia"/>
          <w:kern w:val="0"/>
          <w:sz w:val="23"/>
          <w:szCs w:val="23"/>
        </w:rPr>
        <w:t>시간을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설정함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핀란드의</w:t>
      </w:r>
      <w:r w:rsidRPr="00355D55">
        <w:rPr>
          <w:rFonts w:cs="굴림"/>
          <w:kern w:val="0"/>
          <w:sz w:val="23"/>
          <w:szCs w:val="23"/>
        </w:rPr>
        <w:t xml:space="preserve"> Tech. Spec.</w:t>
      </w:r>
      <w:r w:rsidRPr="00355D55">
        <w:rPr>
          <w:rFonts w:cs="굴림" w:hint="eastAsia"/>
          <w:kern w:val="0"/>
          <w:sz w:val="23"/>
          <w:szCs w:val="23"/>
        </w:rPr>
        <w:t>은</w:t>
      </w:r>
      <w:r w:rsidRPr="00355D55">
        <w:rPr>
          <w:rFonts w:cs="굴림"/>
          <w:kern w:val="0"/>
          <w:sz w:val="23"/>
          <w:szCs w:val="23"/>
        </w:rPr>
        <w:t xml:space="preserve"> OTS</w:t>
      </w:r>
      <w:r w:rsidRPr="00355D55">
        <w:rPr>
          <w:rFonts w:cs="굴림" w:hint="eastAsia"/>
          <w:kern w:val="0"/>
          <w:sz w:val="23"/>
          <w:szCs w:val="23"/>
        </w:rPr>
        <w:t>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해서</w:t>
      </w:r>
      <w:r w:rsidRPr="00355D55">
        <w:rPr>
          <w:rFonts w:cs="굴림"/>
          <w:kern w:val="0"/>
          <w:sz w:val="23"/>
          <w:szCs w:val="23"/>
        </w:rPr>
        <w:t xml:space="preserve"> PSA </w:t>
      </w:r>
      <w:r w:rsidRPr="00355D55">
        <w:rPr>
          <w:rFonts w:cs="굴림" w:hint="eastAsia"/>
          <w:kern w:val="0"/>
          <w:sz w:val="23"/>
          <w:szCs w:val="23"/>
        </w:rPr>
        <w:t>결과에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기반함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원전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수명</w:t>
      </w:r>
      <w:r w:rsidRPr="00355D55">
        <w:rPr>
          <w:rFonts w:cs="굴림"/>
          <w:kern w:val="0"/>
          <w:sz w:val="23"/>
          <w:szCs w:val="23"/>
        </w:rPr>
        <w:t xml:space="preserve"> 30~40</w:t>
      </w:r>
      <w:r w:rsidRPr="00355D55">
        <w:rPr>
          <w:rFonts w:cs="굴림" w:hint="eastAsia"/>
          <w:kern w:val="0"/>
          <w:sz w:val="23"/>
          <w:szCs w:val="23"/>
        </w:rPr>
        <w:t>년의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기준은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화학</w:t>
      </w:r>
      <w:r w:rsidRPr="00355D55">
        <w:rPr>
          <w:rFonts w:cs="굴림"/>
          <w:kern w:val="0"/>
          <w:sz w:val="23"/>
          <w:szCs w:val="23"/>
        </w:rPr>
        <w:t>plant</w:t>
      </w:r>
      <w:r w:rsidRPr="00355D55">
        <w:rPr>
          <w:rFonts w:cs="굴림" w:hint="eastAsia"/>
          <w:kern w:val="0"/>
          <w:sz w:val="23"/>
          <w:szCs w:val="23"/>
        </w:rPr>
        <w:t>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경우</w:t>
      </w:r>
      <w:r w:rsidRPr="00355D55">
        <w:rPr>
          <w:rFonts w:cs="굴림"/>
          <w:kern w:val="0"/>
          <w:sz w:val="23"/>
          <w:szCs w:val="23"/>
        </w:rPr>
        <w:t xml:space="preserve"> 40</w:t>
      </w:r>
      <w:r w:rsidRPr="00355D55">
        <w:rPr>
          <w:rFonts w:cs="굴림" w:hint="eastAsia"/>
          <w:kern w:val="0"/>
          <w:sz w:val="23"/>
          <w:szCs w:val="23"/>
        </w:rPr>
        <w:t>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정도의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운영이력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전선의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피복은</w:t>
      </w:r>
      <w:r w:rsidRPr="00355D55">
        <w:rPr>
          <w:rFonts w:cs="굴림"/>
          <w:kern w:val="0"/>
          <w:sz w:val="23"/>
          <w:szCs w:val="23"/>
        </w:rPr>
        <w:t xml:space="preserve"> 30</w:t>
      </w:r>
      <w:r w:rsidRPr="00355D55">
        <w:rPr>
          <w:rFonts w:cs="굴림" w:hint="eastAsia"/>
          <w:kern w:val="0"/>
          <w:sz w:val="23"/>
          <w:szCs w:val="23"/>
        </w:rPr>
        <w:t>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정도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이제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재료들에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대한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분석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결과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원전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수명을</w:t>
      </w:r>
      <w:r w:rsidRPr="00355D55">
        <w:rPr>
          <w:rFonts w:cs="굴림"/>
          <w:kern w:val="0"/>
          <w:sz w:val="23"/>
          <w:szCs w:val="23"/>
        </w:rPr>
        <w:t xml:space="preserve"> 80</w:t>
      </w:r>
      <w:r w:rsidRPr="00355D55">
        <w:rPr>
          <w:rFonts w:cs="굴림" w:hint="eastAsia"/>
          <w:kern w:val="0"/>
          <w:sz w:val="23"/>
          <w:szCs w:val="23"/>
        </w:rPr>
        <w:t>년까지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설정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우리나라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평균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운전이력은</w:t>
      </w:r>
      <w:r w:rsidRPr="00355D55">
        <w:rPr>
          <w:rFonts w:cs="굴림"/>
          <w:kern w:val="0"/>
          <w:sz w:val="23"/>
          <w:szCs w:val="23"/>
        </w:rPr>
        <w:t xml:space="preserve"> 18</w:t>
      </w:r>
      <w:r w:rsidRPr="00355D55">
        <w:rPr>
          <w:rFonts w:cs="굴림" w:hint="eastAsia"/>
          <w:kern w:val="0"/>
          <w:sz w:val="23"/>
          <w:szCs w:val="23"/>
        </w:rPr>
        <w:t>년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향후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점차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문제가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점차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나타날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것이므로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지금부터</w:t>
      </w:r>
      <w:r w:rsidRPr="00355D55">
        <w:rPr>
          <w:rFonts w:cs="굴림"/>
          <w:kern w:val="0"/>
          <w:sz w:val="23"/>
          <w:szCs w:val="23"/>
        </w:rPr>
        <w:t xml:space="preserve"> OLM </w:t>
      </w:r>
      <w:r w:rsidRPr="00355D55">
        <w:rPr>
          <w:rFonts w:cs="굴림" w:hint="eastAsia"/>
          <w:kern w:val="0"/>
          <w:sz w:val="23"/>
          <w:szCs w:val="23"/>
        </w:rPr>
        <w:t>활성화가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필요함</w:t>
      </w:r>
      <w:r w:rsidRPr="00355D55">
        <w:rPr>
          <w:rFonts w:cs="굴림"/>
          <w:kern w:val="0"/>
          <w:sz w:val="23"/>
          <w:szCs w:val="23"/>
        </w:rPr>
        <w:t xml:space="preserve">. OLM </w:t>
      </w:r>
      <w:r w:rsidRPr="00355D55">
        <w:rPr>
          <w:rFonts w:cs="굴림" w:hint="eastAsia"/>
          <w:kern w:val="0"/>
          <w:sz w:val="23"/>
          <w:szCs w:val="23"/>
        </w:rPr>
        <w:t>활성화를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위해서는</w:t>
      </w:r>
      <w:r w:rsidRPr="00355D55">
        <w:rPr>
          <w:rFonts w:cs="굴림"/>
          <w:kern w:val="0"/>
          <w:sz w:val="23"/>
          <w:szCs w:val="23"/>
        </w:rPr>
        <w:t xml:space="preserve"> (1) </w:t>
      </w:r>
      <w:r w:rsidRPr="00355D55">
        <w:rPr>
          <w:rFonts w:cs="굴림" w:hint="eastAsia"/>
          <w:kern w:val="0"/>
          <w:sz w:val="23"/>
          <w:szCs w:val="23"/>
        </w:rPr>
        <w:t>리스크정보의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강조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탈피</w:t>
      </w:r>
      <w:r w:rsidRPr="00355D55">
        <w:rPr>
          <w:rFonts w:cs="굴림"/>
          <w:kern w:val="0"/>
          <w:sz w:val="23"/>
          <w:szCs w:val="23"/>
        </w:rPr>
        <w:t xml:space="preserve"> (</w:t>
      </w:r>
      <w:r w:rsidRPr="00355D55">
        <w:rPr>
          <w:rFonts w:cs="굴림" w:hint="eastAsia"/>
          <w:kern w:val="0"/>
          <w:sz w:val="23"/>
          <w:szCs w:val="23"/>
        </w:rPr>
        <w:t>비</w:t>
      </w:r>
      <w:r w:rsidRPr="00355D55">
        <w:rPr>
          <w:rFonts w:cs="굴림"/>
          <w:kern w:val="0"/>
          <w:sz w:val="23"/>
          <w:szCs w:val="23"/>
        </w:rPr>
        <w:t xml:space="preserve">PSA </w:t>
      </w:r>
      <w:r w:rsidRPr="00355D55">
        <w:rPr>
          <w:rFonts w:cs="굴림" w:hint="eastAsia"/>
          <w:kern w:val="0"/>
          <w:sz w:val="23"/>
          <w:szCs w:val="23"/>
        </w:rPr>
        <w:t>전문가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거부감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표현</w:t>
      </w:r>
      <w:r w:rsidRPr="00355D55">
        <w:rPr>
          <w:rFonts w:cs="굴림"/>
          <w:kern w:val="0"/>
          <w:sz w:val="23"/>
          <w:szCs w:val="23"/>
        </w:rPr>
        <w:t xml:space="preserve">). (2) </w:t>
      </w:r>
      <w:r w:rsidRPr="00355D55">
        <w:rPr>
          <w:rFonts w:cs="굴림" w:hint="eastAsia"/>
          <w:kern w:val="0"/>
          <w:sz w:val="23"/>
          <w:szCs w:val="23"/>
        </w:rPr>
        <w:t>정책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및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규제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관점의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규정이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명확해져야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함</w:t>
      </w:r>
      <w:r w:rsidRPr="00355D55">
        <w:rPr>
          <w:rFonts w:cs="굴림"/>
          <w:kern w:val="0"/>
          <w:sz w:val="23"/>
          <w:szCs w:val="23"/>
        </w:rPr>
        <w:t>.</w:t>
      </w:r>
    </w:p>
    <w:p w:rsidR="009062AD" w:rsidRPr="00355D55" w:rsidRDefault="009062AD" w:rsidP="00392B2D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cs="굴림" w:hint="eastAsia"/>
          <w:kern w:val="0"/>
          <w:sz w:val="23"/>
          <w:szCs w:val="23"/>
        </w:rPr>
        <w:t>장희승</w:t>
      </w:r>
      <w:r w:rsidRPr="00355D55">
        <w:rPr>
          <w:rFonts w:cs="굴림"/>
          <w:kern w:val="0"/>
          <w:sz w:val="23"/>
          <w:szCs w:val="23"/>
        </w:rPr>
        <w:t xml:space="preserve"> : OLM</w:t>
      </w:r>
      <w:r w:rsidRPr="00355D55">
        <w:rPr>
          <w:rFonts w:cs="굴림" w:hint="eastAsia"/>
          <w:kern w:val="0"/>
          <w:sz w:val="23"/>
          <w:szCs w:val="23"/>
        </w:rPr>
        <w:t>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위해</w:t>
      </w:r>
      <w:r w:rsidRPr="00355D55">
        <w:rPr>
          <w:rFonts w:cs="굴림"/>
          <w:kern w:val="0"/>
          <w:sz w:val="23"/>
          <w:szCs w:val="23"/>
        </w:rPr>
        <w:t xml:space="preserve"> AOT </w:t>
      </w:r>
      <w:r w:rsidRPr="00355D55">
        <w:rPr>
          <w:rFonts w:cs="굴림" w:hint="eastAsia"/>
          <w:kern w:val="0"/>
          <w:sz w:val="23"/>
          <w:szCs w:val="23"/>
        </w:rPr>
        <w:t>연장이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필수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실제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추진하다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중단됨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이와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관련된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사업자와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규제기관의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입장은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어떻게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되는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것인지</w:t>
      </w:r>
      <w:r w:rsidRPr="00355D55">
        <w:rPr>
          <w:rFonts w:cs="굴림"/>
          <w:kern w:val="0"/>
          <w:sz w:val="23"/>
          <w:szCs w:val="23"/>
        </w:rPr>
        <w:t xml:space="preserve">? ==&gt; </w:t>
      </w:r>
      <w:r w:rsidRPr="00355D55">
        <w:rPr>
          <w:rFonts w:cs="굴림" w:hint="eastAsia"/>
          <w:kern w:val="0"/>
          <w:sz w:val="23"/>
          <w:szCs w:val="23"/>
        </w:rPr>
        <w:t>향후</w:t>
      </w:r>
      <w:r w:rsidRPr="00355D55">
        <w:rPr>
          <w:rFonts w:cs="굴림"/>
          <w:kern w:val="0"/>
          <w:sz w:val="23"/>
          <w:szCs w:val="23"/>
        </w:rPr>
        <w:t xml:space="preserve"> roadmap </w:t>
      </w:r>
      <w:r w:rsidRPr="00355D55">
        <w:rPr>
          <w:rFonts w:cs="굴림" w:hint="eastAsia"/>
          <w:kern w:val="0"/>
          <w:sz w:val="23"/>
          <w:szCs w:val="23"/>
        </w:rPr>
        <w:t>설정에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도움이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것으로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생각함</w:t>
      </w:r>
      <w:r w:rsidRPr="00355D55">
        <w:rPr>
          <w:rFonts w:cs="굴림"/>
          <w:kern w:val="0"/>
          <w:sz w:val="23"/>
          <w:szCs w:val="23"/>
        </w:rPr>
        <w:t>.</w:t>
      </w:r>
    </w:p>
    <w:p w:rsidR="009062AD" w:rsidRPr="00355D55" w:rsidRDefault="009062AD" w:rsidP="00392B2D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cs="굴림" w:hint="eastAsia"/>
          <w:kern w:val="0"/>
          <w:sz w:val="23"/>
          <w:szCs w:val="23"/>
        </w:rPr>
        <w:t>이창주</w:t>
      </w:r>
      <w:r w:rsidRPr="00355D55">
        <w:rPr>
          <w:rFonts w:cs="굴림"/>
          <w:kern w:val="0"/>
          <w:sz w:val="23"/>
          <w:szCs w:val="23"/>
        </w:rPr>
        <w:t xml:space="preserve"> : roadmap</w:t>
      </w:r>
      <w:r w:rsidRPr="00355D55">
        <w:rPr>
          <w:rFonts w:cs="굴림" w:hint="eastAsia"/>
          <w:kern w:val="0"/>
          <w:sz w:val="23"/>
          <w:szCs w:val="23"/>
        </w:rPr>
        <w:t>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원자력진흥종합계획과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연계될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예정이므로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추가적인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논의는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지양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기존의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설정된</w:t>
      </w:r>
      <w:r w:rsidRPr="00355D55">
        <w:rPr>
          <w:rFonts w:cs="굴림"/>
          <w:kern w:val="0"/>
          <w:sz w:val="23"/>
          <w:szCs w:val="23"/>
        </w:rPr>
        <w:t xml:space="preserve"> AOT</w:t>
      </w:r>
      <w:r w:rsidRPr="00355D55">
        <w:rPr>
          <w:rFonts w:cs="굴림" w:hint="eastAsia"/>
          <w:kern w:val="0"/>
          <w:sz w:val="23"/>
          <w:szCs w:val="23"/>
        </w:rPr>
        <w:t>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변경하고자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때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전제조건은</w:t>
      </w:r>
      <w:r w:rsidRPr="00355D55">
        <w:rPr>
          <w:rFonts w:cs="굴림"/>
          <w:kern w:val="0"/>
          <w:sz w:val="23"/>
          <w:szCs w:val="23"/>
        </w:rPr>
        <w:t>?</w:t>
      </w:r>
    </w:p>
    <w:p w:rsidR="009062AD" w:rsidRPr="00355D55" w:rsidRDefault="009062AD" w:rsidP="00392B2D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cs="굴림" w:hint="eastAsia"/>
          <w:kern w:val="0"/>
          <w:sz w:val="23"/>
          <w:szCs w:val="23"/>
        </w:rPr>
        <w:t>임혁순</w:t>
      </w:r>
      <w:r w:rsidRPr="00355D55">
        <w:rPr>
          <w:rFonts w:cs="굴림"/>
          <w:kern w:val="0"/>
          <w:sz w:val="23"/>
          <w:szCs w:val="23"/>
        </w:rPr>
        <w:t xml:space="preserve"> (NETEC) : </w:t>
      </w:r>
      <w:r w:rsidRPr="00355D55">
        <w:rPr>
          <w:rFonts w:cs="굴림" w:hint="eastAsia"/>
          <w:kern w:val="0"/>
          <w:sz w:val="23"/>
          <w:szCs w:val="23"/>
        </w:rPr>
        <w:t>미국에서는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자발적</w:t>
      </w:r>
      <w:r w:rsidRPr="00355D55">
        <w:rPr>
          <w:rFonts w:cs="굴림"/>
          <w:kern w:val="0"/>
          <w:sz w:val="23"/>
          <w:szCs w:val="23"/>
        </w:rPr>
        <w:t xml:space="preserve"> LCO </w:t>
      </w:r>
      <w:r w:rsidRPr="00355D55">
        <w:rPr>
          <w:rFonts w:cs="굴림" w:hint="eastAsia"/>
          <w:kern w:val="0"/>
          <w:sz w:val="23"/>
          <w:szCs w:val="23"/>
        </w:rPr>
        <w:t>진입에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대한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규제가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없었음</w:t>
      </w:r>
      <w:r w:rsidRPr="00355D55">
        <w:rPr>
          <w:rFonts w:cs="굴림"/>
          <w:kern w:val="0"/>
          <w:sz w:val="23"/>
          <w:szCs w:val="23"/>
        </w:rPr>
        <w:t>. OLM</w:t>
      </w:r>
      <w:r w:rsidRPr="00355D55">
        <w:rPr>
          <w:rFonts w:cs="굴림" w:hint="eastAsia"/>
          <w:kern w:val="0"/>
          <w:sz w:val="23"/>
          <w:szCs w:val="23"/>
        </w:rPr>
        <w:t>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위해</w:t>
      </w:r>
      <w:r w:rsidRPr="00355D55">
        <w:rPr>
          <w:rFonts w:cs="굴림"/>
          <w:kern w:val="0"/>
          <w:sz w:val="23"/>
          <w:szCs w:val="23"/>
        </w:rPr>
        <w:t xml:space="preserve"> AOT </w:t>
      </w:r>
      <w:r w:rsidRPr="00355D55">
        <w:rPr>
          <w:rFonts w:cs="굴림" w:hint="eastAsia"/>
          <w:kern w:val="0"/>
          <w:sz w:val="23"/>
          <w:szCs w:val="23"/>
        </w:rPr>
        <w:t>연장을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요청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이를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위해</w:t>
      </w:r>
      <w:r w:rsidRPr="00355D55">
        <w:rPr>
          <w:rFonts w:cs="굴림"/>
          <w:kern w:val="0"/>
          <w:sz w:val="23"/>
          <w:szCs w:val="23"/>
        </w:rPr>
        <w:t xml:space="preserve"> PSA </w:t>
      </w:r>
      <w:r w:rsidRPr="00355D55">
        <w:rPr>
          <w:rFonts w:cs="굴림" w:hint="eastAsia"/>
          <w:kern w:val="0"/>
          <w:sz w:val="23"/>
          <w:szCs w:val="23"/>
        </w:rPr>
        <w:t>기법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활용</w:t>
      </w:r>
      <w:r w:rsidRPr="00355D55">
        <w:rPr>
          <w:rFonts w:cs="굴림"/>
          <w:kern w:val="0"/>
          <w:sz w:val="23"/>
          <w:szCs w:val="23"/>
        </w:rPr>
        <w:t>.</w:t>
      </w:r>
    </w:p>
    <w:p w:rsidR="009062AD" w:rsidRPr="00355D55" w:rsidRDefault="009062AD" w:rsidP="00392B2D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cs="굴림" w:hint="eastAsia"/>
          <w:kern w:val="0"/>
          <w:sz w:val="23"/>
          <w:szCs w:val="23"/>
        </w:rPr>
        <w:t>제무성</w:t>
      </w:r>
      <w:r w:rsidRPr="00355D55">
        <w:rPr>
          <w:rFonts w:cs="굴림"/>
          <w:kern w:val="0"/>
          <w:sz w:val="23"/>
          <w:szCs w:val="23"/>
        </w:rPr>
        <w:t xml:space="preserve"> : </w:t>
      </w:r>
      <w:r w:rsidRPr="00355D55">
        <w:rPr>
          <w:rFonts w:cs="굴림" w:hint="eastAsia"/>
          <w:kern w:val="0"/>
          <w:sz w:val="23"/>
          <w:szCs w:val="23"/>
        </w:rPr>
        <w:t>폐기물의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경우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경주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중저준위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심층처분장에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대한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의사결정이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잘못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되었다고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생각함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로카쇼무라의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천층처분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대신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심층처분장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결정으로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많은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어려움이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있음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기존의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결정론적인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잘못된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의사결정을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보다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합리적인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리스크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정보를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이용하여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바로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잡자는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것임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규제기관의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입장은</w:t>
      </w:r>
      <w:r w:rsidRPr="00355D55">
        <w:rPr>
          <w:rFonts w:cs="굴림"/>
          <w:kern w:val="0"/>
          <w:sz w:val="23"/>
          <w:szCs w:val="23"/>
        </w:rPr>
        <w:t xml:space="preserve"> wait-and-see </w:t>
      </w:r>
      <w:r w:rsidRPr="00355D55">
        <w:rPr>
          <w:rFonts w:cs="굴림" w:hint="eastAsia"/>
          <w:kern w:val="0"/>
          <w:sz w:val="23"/>
          <w:szCs w:val="23"/>
        </w:rPr>
        <w:t>인듯함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조건적으로</w:t>
      </w:r>
      <w:r w:rsidRPr="00355D55">
        <w:rPr>
          <w:rFonts w:cs="굴림"/>
          <w:kern w:val="0"/>
          <w:sz w:val="23"/>
          <w:szCs w:val="23"/>
        </w:rPr>
        <w:t xml:space="preserve"> one time permission</w:t>
      </w:r>
      <w:r w:rsidRPr="00355D55">
        <w:rPr>
          <w:rFonts w:cs="굴림" w:hint="eastAsia"/>
          <w:kern w:val="0"/>
          <w:sz w:val="23"/>
          <w:szCs w:val="23"/>
        </w:rPr>
        <w:t>을</w:t>
      </w:r>
      <w:r w:rsidRPr="00355D55">
        <w:rPr>
          <w:rFonts w:cs="굴림"/>
          <w:kern w:val="0"/>
          <w:sz w:val="23"/>
          <w:szCs w:val="23"/>
        </w:rPr>
        <w:t xml:space="preserve"> visa </w:t>
      </w:r>
      <w:r w:rsidRPr="00355D55">
        <w:rPr>
          <w:rFonts w:cs="굴림" w:hint="eastAsia"/>
          <w:kern w:val="0"/>
          <w:sz w:val="23"/>
          <w:szCs w:val="23"/>
        </w:rPr>
        <w:t>시스템으로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수행하는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필요할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듯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함</w:t>
      </w:r>
      <w:r w:rsidRPr="00355D55">
        <w:rPr>
          <w:rFonts w:cs="굴림"/>
          <w:kern w:val="0"/>
          <w:sz w:val="23"/>
          <w:szCs w:val="23"/>
        </w:rPr>
        <w:t>. Byron</w:t>
      </w:r>
      <w:r w:rsidRPr="00355D55">
        <w:rPr>
          <w:rFonts w:cs="굴림" w:hint="eastAsia"/>
          <w:kern w:val="0"/>
          <w:sz w:val="23"/>
          <w:szCs w:val="23"/>
        </w:rPr>
        <w:t>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경우도</w:t>
      </w:r>
      <w:r w:rsidRPr="00355D55">
        <w:rPr>
          <w:rFonts w:cs="굴림"/>
          <w:kern w:val="0"/>
          <w:sz w:val="23"/>
          <w:szCs w:val="23"/>
        </w:rPr>
        <w:t xml:space="preserve"> suction </w:t>
      </w:r>
      <w:r w:rsidRPr="00355D55">
        <w:rPr>
          <w:rFonts w:cs="굴림" w:hint="eastAsia"/>
          <w:kern w:val="0"/>
          <w:sz w:val="23"/>
          <w:szCs w:val="23"/>
        </w:rPr>
        <w:t>부분에</w:t>
      </w:r>
      <w:r w:rsidRPr="00355D55">
        <w:rPr>
          <w:rFonts w:cs="굴림"/>
          <w:kern w:val="0"/>
          <w:sz w:val="23"/>
          <w:szCs w:val="23"/>
        </w:rPr>
        <w:t xml:space="preserve"> one time permit</w:t>
      </w:r>
      <w:r w:rsidRPr="00355D55">
        <w:rPr>
          <w:rFonts w:cs="굴림" w:hint="eastAsia"/>
          <w:kern w:val="0"/>
          <w:sz w:val="23"/>
          <w:szCs w:val="23"/>
        </w:rPr>
        <w:t>임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고리</w:t>
      </w:r>
      <w:r w:rsidRPr="00355D55">
        <w:rPr>
          <w:rFonts w:cs="굴림"/>
          <w:kern w:val="0"/>
          <w:sz w:val="23"/>
          <w:szCs w:val="23"/>
        </w:rPr>
        <w:t xml:space="preserve"> 2</w:t>
      </w:r>
      <w:r w:rsidRPr="00355D55">
        <w:rPr>
          <w:rFonts w:cs="굴림" w:hint="eastAsia"/>
          <w:kern w:val="0"/>
          <w:sz w:val="23"/>
          <w:szCs w:val="23"/>
        </w:rPr>
        <w:t>발로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물고는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터졌다고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생각이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들며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이제는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시간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문제라고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생각함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앞으로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잘못된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의사결정에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대한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후회가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수도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있음</w:t>
      </w:r>
      <w:r w:rsidRPr="00355D55">
        <w:rPr>
          <w:rFonts w:cs="굴림"/>
          <w:kern w:val="0"/>
          <w:sz w:val="23"/>
          <w:szCs w:val="23"/>
        </w:rPr>
        <w:t>.</w:t>
      </w:r>
    </w:p>
    <w:p w:rsidR="009062AD" w:rsidRPr="00355D55" w:rsidRDefault="009062AD" w:rsidP="00392B2D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cs="굴림" w:hint="eastAsia"/>
          <w:kern w:val="0"/>
          <w:sz w:val="23"/>
          <w:szCs w:val="23"/>
        </w:rPr>
        <w:t>임혁순</w:t>
      </w:r>
      <w:r w:rsidRPr="00355D55">
        <w:rPr>
          <w:rFonts w:cs="굴림"/>
          <w:kern w:val="0"/>
          <w:sz w:val="23"/>
          <w:szCs w:val="23"/>
        </w:rPr>
        <w:t xml:space="preserve"> (NETEC) : </w:t>
      </w:r>
      <w:r w:rsidRPr="00355D55">
        <w:rPr>
          <w:rFonts w:cs="굴림" w:hint="eastAsia"/>
          <w:kern w:val="0"/>
          <w:sz w:val="23"/>
          <w:szCs w:val="23"/>
        </w:rPr>
        <w:t>미국에서</w:t>
      </w:r>
      <w:r w:rsidRPr="00355D55">
        <w:rPr>
          <w:rFonts w:cs="굴림"/>
          <w:kern w:val="0"/>
          <w:sz w:val="23"/>
          <w:szCs w:val="23"/>
        </w:rPr>
        <w:t xml:space="preserve"> AOT </w:t>
      </w:r>
      <w:r w:rsidRPr="00355D55">
        <w:rPr>
          <w:rFonts w:cs="굴림" w:hint="eastAsia"/>
          <w:kern w:val="0"/>
          <w:sz w:val="23"/>
          <w:szCs w:val="23"/>
        </w:rPr>
        <w:t>연장을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위해서는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허용된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시간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안에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정비가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되지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않더라는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이력이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필요함</w:t>
      </w:r>
      <w:r w:rsidRPr="00355D55">
        <w:rPr>
          <w:rFonts w:cs="굴림"/>
          <w:kern w:val="0"/>
          <w:sz w:val="23"/>
          <w:szCs w:val="23"/>
        </w:rPr>
        <w:t>.</w:t>
      </w:r>
    </w:p>
    <w:p w:rsidR="009062AD" w:rsidRPr="00355D55" w:rsidRDefault="009062AD" w:rsidP="00392B2D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cs="굴림" w:hint="eastAsia"/>
          <w:kern w:val="0"/>
          <w:sz w:val="23"/>
          <w:szCs w:val="23"/>
        </w:rPr>
        <w:t>진광만</w:t>
      </w:r>
      <w:r w:rsidRPr="00355D55">
        <w:rPr>
          <w:rFonts w:cs="굴림"/>
          <w:kern w:val="0"/>
          <w:sz w:val="23"/>
          <w:szCs w:val="23"/>
        </w:rPr>
        <w:t xml:space="preserve"> (KHNP) : </w:t>
      </w:r>
      <w:r w:rsidRPr="00355D55">
        <w:rPr>
          <w:rFonts w:cs="굴림" w:hint="eastAsia"/>
          <w:kern w:val="0"/>
          <w:sz w:val="23"/>
          <w:szCs w:val="23"/>
        </w:rPr>
        <w:t>너무</w:t>
      </w:r>
      <w:r w:rsidRPr="00355D55">
        <w:rPr>
          <w:rFonts w:cs="굴림"/>
          <w:kern w:val="0"/>
          <w:sz w:val="23"/>
          <w:szCs w:val="23"/>
        </w:rPr>
        <w:t xml:space="preserve"> OLM</w:t>
      </w:r>
      <w:r w:rsidRPr="00355D55">
        <w:rPr>
          <w:rFonts w:cs="굴림" w:hint="eastAsia"/>
          <w:kern w:val="0"/>
          <w:sz w:val="23"/>
          <w:szCs w:val="23"/>
        </w:rPr>
        <w:t>에만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초점을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맞추고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듯함</w:t>
      </w:r>
      <w:r w:rsidRPr="00355D55">
        <w:rPr>
          <w:rFonts w:cs="굴림"/>
          <w:kern w:val="0"/>
          <w:sz w:val="23"/>
          <w:szCs w:val="23"/>
        </w:rPr>
        <w:t>. RIA</w:t>
      </w:r>
      <w:r w:rsidRPr="00355D55">
        <w:rPr>
          <w:rFonts w:cs="굴림" w:hint="eastAsia"/>
          <w:kern w:val="0"/>
          <w:sz w:val="23"/>
          <w:szCs w:val="23"/>
        </w:rPr>
        <w:t>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규제기관이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한다는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거의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없어지고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사업자가</w:t>
      </w:r>
      <w:r w:rsidRPr="00355D55">
        <w:rPr>
          <w:rFonts w:cs="굴림"/>
          <w:kern w:val="0"/>
          <w:sz w:val="23"/>
          <w:szCs w:val="23"/>
        </w:rPr>
        <w:t xml:space="preserve"> AOT, STI </w:t>
      </w:r>
      <w:r w:rsidRPr="00355D55">
        <w:rPr>
          <w:rFonts w:cs="굴림" w:hint="eastAsia"/>
          <w:kern w:val="0"/>
          <w:sz w:val="23"/>
          <w:szCs w:val="23"/>
        </w:rPr>
        <w:t>연장을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위해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한다는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잘못된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인식이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생기고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있음</w:t>
      </w:r>
      <w:r w:rsidRPr="00355D55">
        <w:rPr>
          <w:rFonts w:cs="굴림"/>
          <w:kern w:val="0"/>
          <w:sz w:val="23"/>
          <w:szCs w:val="23"/>
        </w:rPr>
        <w:t xml:space="preserve">. AOT </w:t>
      </w:r>
      <w:r w:rsidRPr="00355D55">
        <w:rPr>
          <w:rFonts w:cs="굴림" w:hint="eastAsia"/>
          <w:kern w:val="0"/>
          <w:sz w:val="23"/>
          <w:szCs w:val="23"/>
        </w:rPr>
        <w:t>연장이</w:t>
      </w:r>
      <w:r w:rsidRPr="00355D55">
        <w:rPr>
          <w:rFonts w:cs="굴림"/>
          <w:kern w:val="0"/>
          <w:sz w:val="23"/>
          <w:szCs w:val="23"/>
        </w:rPr>
        <w:t xml:space="preserve"> RIA</w:t>
      </w:r>
      <w:r w:rsidRPr="00355D55">
        <w:rPr>
          <w:rFonts w:cs="굴림" w:hint="eastAsia"/>
          <w:kern w:val="0"/>
          <w:sz w:val="23"/>
          <w:szCs w:val="23"/>
        </w:rPr>
        <w:t>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가장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낮은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수준임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규제를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어떻게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한다는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기준이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없는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상태에서</w:t>
      </w:r>
      <w:r w:rsidRPr="00355D55">
        <w:rPr>
          <w:rFonts w:cs="굴림"/>
          <w:kern w:val="0"/>
          <w:sz w:val="23"/>
          <w:szCs w:val="23"/>
        </w:rPr>
        <w:t xml:space="preserve"> PSA </w:t>
      </w:r>
      <w:r w:rsidRPr="00355D55">
        <w:rPr>
          <w:rFonts w:cs="굴림" w:hint="eastAsia"/>
          <w:kern w:val="0"/>
          <w:sz w:val="23"/>
          <w:szCs w:val="23"/>
        </w:rPr>
        <w:t>품질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신뢰도</w:t>
      </w:r>
      <w:r w:rsidRPr="00355D55">
        <w:rPr>
          <w:rFonts w:cs="굴림"/>
          <w:kern w:val="0"/>
          <w:sz w:val="23"/>
          <w:szCs w:val="23"/>
        </w:rPr>
        <w:t xml:space="preserve"> DB</w:t>
      </w:r>
      <w:r w:rsidRPr="00355D55">
        <w:rPr>
          <w:rFonts w:cs="굴림" w:hint="eastAsia"/>
          <w:kern w:val="0"/>
          <w:sz w:val="23"/>
          <w:szCs w:val="23"/>
        </w:rPr>
        <w:t>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투명성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등의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부정적인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문제점만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제기되고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있음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무엇보다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기준이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먼저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제시되어야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함</w:t>
      </w:r>
      <w:r w:rsidRPr="00355D55">
        <w:rPr>
          <w:rFonts w:cs="굴림"/>
          <w:kern w:val="0"/>
          <w:sz w:val="23"/>
          <w:szCs w:val="23"/>
        </w:rPr>
        <w:t xml:space="preserve">. "PSA </w:t>
      </w:r>
      <w:r w:rsidRPr="00355D55">
        <w:rPr>
          <w:rFonts w:cs="굴림" w:hint="eastAsia"/>
          <w:kern w:val="0"/>
          <w:sz w:val="23"/>
          <w:szCs w:val="23"/>
        </w:rPr>
        <w:t>품질을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어디까지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높여야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하는가</w:t>
      </w:r>
      <w:r w:rsidRPr="00355D55">
        <w:rPr>
          <w:rFonts w:cs="굴림"/>
          <w:kern w:val="0"/>
          <w:sz w:val="23"/>
          <w:szCs w:val="23"/>
        </w:rPr>
        <w:t xml:space="preserve">?" </w:t>
      </w:r>
      <w:r w:rsidRPr="00355D55">
        <w:rPr>
          <w:rFonts w:cs="굴림" w:hint="eastAsia"/>
          <w:kern w:val="0"/>
          <w:sz w:val="23"/>
          <w:szCs w:val="23"/>
        </w:rPr>
        <w:t>사업자의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입장에서는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투자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대비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효과성이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있어야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함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국내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적용을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위해서는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낮은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수준을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풀어주고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점차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보완해나가야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함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너무</w:t>
      </w:r>
      <w:r w:rsidRPr="00355D55">
        <w:rPr>
          <w:rFonts w:cs="굴림"/>
          <w:kern w:val="0"/>
          <w:sz w:val="23"/>
          <w:szCs w:val="23"/>
        </w:rPr>
        <w:t xml:space="preserve"> OLM</w:t>
      </w:r>
      <w:r w:rsidRPr="00355D55">
        <w:rPr>
          <w:rFonts w:cs="굴림" w:hint="eastAsia"/>
          <w:kern w:val="0"/>
          <w:sz w:val="23"/>
          <w:szCs w:val="23"/>
        </w:rPr>
        <w:t>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같은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국부적인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문제보다는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진짜</w:t>
      </w:r>
      <w:r w:rsidRPr="00355D55">
        <w:rPr>
          <w:rFonts w:cs="굴림"/>
          <w:kern w:val="0"/>
          <w:sz w:val="23"/>
          <w:szCs w:val="23"/>
        </w:rPr>
        <w:t xml:space="preserve"> RIR</w:t>
      </w:r>
      <w:r w:rsidRPr="00355D55">
        <w:rPr>
          <w:rFonts w:cs="굴림" w:hint="eastAsia"/>
          <w:kern w:val="0"/>
          <w:sz w:val="23"/>
          <w:szCs w:val="23"/>
        </w:rPr>
        <w:t>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것인지에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대한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논의가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필요함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아무런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기준이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없는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상황에서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사업자가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막대한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투자를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감행할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것인가</w:t>
      </w:r>
      <w:r w:rsidRPr="00355D55">
        <w:rPr>
          <w:rFonts w:cs="굴림"/>
          <w:kern w:val="0"/>
          <w:sz w:val="23"/>
          <w:szCs w:val="23"/>
        </w:rPr>
        <w:t xml:space="preserve">? </w:t>
      </w:r>
      <w:r w:rsidRPr="00355D55">
        <w:rPr>
          <w:rFonts w:cs="굴림" w:hint="eastAsia"/>
          <w:kern w:val="0"/>
          <w:sz w:val="23"/>
          <w:szCs w:val="23"/>
        </w:rPr>
        <w:t>그리고</w:t>
      </w:r>
      <w:r w:rsidRPr="00355D55">
        <w:rPr>
          <w:rFonts w:cs="굴림"/>
          <w:kern w:val="0"/>
          <w:sz w:val="23"/>
          <w:szCs w:val="23"/>
        </w:rPr>
        <w:t xml:space="preserve">, </w:t>
      </w:r>
      <w:r w:rsidRPr="00355D55">
        <w:rPr>
          <w:rFonts w:cs="굴림" w:hint="eastAsia"/>
          <w:kern w:val="0"/>
          <w:sz w:val="23"/>
          <w:szCs w:val="23"/>
        </w:rPr>
        <w:t>우리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나라의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국제적인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기준이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없음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이런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논의를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지속한다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하여도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내년에도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같은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논의를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것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같음</w:t>
      </w:r>
      <w:r w:rsidRPr="00355D55">
        <w:rPr>
          <w:rFonts w:cs="굴림"/>
          <w:kern w:val="0"/>
          <w:sz w:val="23"/>
          <w:szCs w:val="23"/>
        </w:rPr>
        <w:t>.</w:t>
      </w:r>
    </w:p>
    <w:p w:rsidR="009062AD" w:rsidRPr="00355D55" w:rsidRDefault="009062AD" w:rsidP="00392B2D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cs="굴림" w:hint="eastAsia"/>
          <w:kern w:val="0"/>
          <w:sz w:val="23"/>
          <w:szCs w:val="23"/>
        </w:rPr>
        <w:t>이창주</w:t>
      </w:r>
      <w:r w:rsidRPr="00355D55">
        <w:rPr>
          <w:rFonts w:cs="굴림"/>
          <w:kern w:val="0"/>
          <w:sz w:val="23"/>
          <w:szCs w:val="23"/>
        </w:rPr>
        <w:t xml:space="preserve"> : </w:t>
      </w:r>
      <w:r w:rsidRPr="00355D55">
        <w:rPr>
          <w:rFonts w:cs="굴림" w:hint="eastAsia"/>
          <w:kern w:val="0"/>
          <w:sz w:val="23"/>
          <w:szCs w:val="23"/>
        </w:rPr>
        <w:t>조만간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정책보고서에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관련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내용들이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포함될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예정임</w:t>
      </w:r>
      <w:r w:rsidRPr="00355D55">
        <w:rPr>
          <w:rFonts w:cs="굴림"/>
          <w:kern w:val="0"/>
          <w:sz w:val="23"/>
          <w:szCs w:val="23"/>
        </w:rPr>
        <w:t xml:space="preserve">. KINS </w:t>
      </w:r>
      <w:r w:rsidRPr="00355D55">
        <w:rPr>
          <w:rFonts w:cs="굴림" w:hint="eastAsia"/>
          <w:kern w:val="0"/>
          <w:sz w:val="23"/>
          <w:szCs w:val="23"/>
        </w:rPr>
        <w:t>내</w:t>
      </w:r>
      <w:r w:rsidRPr="00355D55">
        <w:rPr>
          <w:rFonts w:cs="굴림"/>
          <w:kern w:val="0"/>
          <w:sz w:val="23"/>
          <w:szCs w:val="23"/>
        </w:rPr>
        <w:t xml:space="preserve"> spectrum</w:t>
      </w:r>
      <w:r w:rsidRPr="00355D55">
        <w:rPr>
          <w:rFonts w:cs="굴림" w:hint="eastAsia"/>
          <w:kern w:val="0"/>
          <w:sz w:val="23"/>
          <w:szCs w:val="23"/>
        </w:rPr>
        <w:t>이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워낙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넓다는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문제가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있음</w:t>
      </w:r>
      <w:r w:rsidRPr="00355D55">
        <w:rPr>
          <w:rFonts w:cs="굴림"/>
          <w:kern w:val="0"/>
          <w:sz w:val="23"/>
          <w:szCs w:val="23"/>
        </w:rPr>
        <w:t xml:space="preserve">. OLM </w:t>
      </w:r>
      <w:r w:rsidRPr="00355D55">
        <w:rPr>
          <w:rFonts w:cs="굴림" w:hint="eastAsia"/>
          <w:kern w:val="0"/>
          <w:sz w:val="23"/>
          <w:szCs w:val="23"/>
        </w:rPr>
        <w:t>관련해서는</w:t>
      </w:r>
      <w:r w:rsidRPr="00355D55">
        <w:rPr>
          <w:rFonts w:cs="굴림"/>
          <w:kern w:val="0"/>
          <w:sz w:val="23"/>
          <w:szCs w:val="23"/>
        </w:rPr>
        <w:t xml:space="preserve"> OLM </w:t>
      </w:r>
      <w:r w:rsidRPr="00355D55">
        <w:rPr>
          <w:rFonts w:cs="굴림" w:hint="eastAsia"/>
          <w:kern w:val="0"/>
          <w:sz w:val="23"/>
          <w:szCs w:val="23"/>
        </w:rPr>
        <w:t>협의체를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구성할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예정임</w:t>
      </w:r>
      <w:r w:rsidRPr="00355D55">
        <w:rPr>
          <w:rFonts w:cs="굴림"/>
          <w:kern w:val="0"/>
          <w:sz w:val="23"/>
          <w:szCs w:val="23"/>
        </w:rPr>
        <w:t xml:space="preserve">. OLM </w:t>
      </w:r>
      <w:r w:rsidRPr="00355D55">
        <w:rPr>
          <w:rFonts w:cs="굴림" w:hint="eastAsia"/>
          <w:kern w:val="0"/>
          <w:sz w:val="23"/>
          <w:szCs w:val="23"/>
        </w:rPr>
        <w:t>차원에서는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실무차원에서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있는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일들은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다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예정임</w:t>
      </w:r>
      <w:r w:rsidRPr="00355D55">
        <w:rPr>
          <w:rFonts w:cs="굴림"/>
          <w:kern w:val="0"/>
          <w:sz w:val="23"/>
          <w:szCs w:val="23"/>
        </w:rPr>
        <w:t>.</w:t>
      </w:r>
    </w:p>
    <w:p w:rsidR="009062AD" w:rsidRPr="00355D55" w:rsidRDefault="009062AD" w:rsidP="00392B2D">
      <w:pPr>
        <w:spacing w:after="0"/>
        <w:ind w:leftChars="25" w:left="31680" w:hangingChars="354" w:firstLine="31680"/>
        <w:rPr>
          <w:sz w:val="23"/>
          <w:szCs w:val="23"/>
        </w:rPr>
      </w:pPr>
      <w:r w:rsidRPr="00355D55">
        <w:rPr>
          <w:rFonts w:cs="굴림" w:hint="eastAsia"/>
          <w:kern w:val="0"/>
          <w:sz w:val="23"/>
          <w:szCs w:val="23"/>
        </w:rPr>
        <w:t>장희승</w:t>
      </w:r>
      <w:r w:rsidRPr="00355D55">
        <w:rPr>
          <w:rFonts w:cs="굴림"/>
          <w:kern w:val="0"/>
          <w:sz w:val="23"/>
          <w:szCs w:val="23"/>
        </w:rPr>
        <w:t xml:space="preserve"> : </w:t>
      </w:r>
      <w:r w:rsidRPr="00355D55">
        <w:rPr>
          <w:rFonts w:cs="굴림" w:hint="eastAsia"/>
          <w:kern w:val="0"/>
          <w:sz w:val="23"/>
          <w:szCs w:val="23"/>
        </w:rPr>
        <w:t>내년</w:t>
      </w:r>
      <w:r w:rsidRPr="00355D55">
        <w:rPr>
          <w:rFonts w:cs="굴림"/>
          <w:kern w:val="0"/>
          <w:sz w:val="23"/>
          <w:szCs w:val="23"/>
        </w:rPr>
        <w:t xml:space="preserve"> 1</w:t>
      </w:r>
      <w:r w:rsidRPr="00355D55">
        <w:rPr>
          <w:rFonts w:cs="굴림" w:hint="eastAsia"/>
          <w:kern w:val="0"/>
          <w:sz w:val="23"/>
          <w:szCs w:val="23"/>
        </w:rPr>
        <w:t>월에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워크샵을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개최하여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고리</w:t>
      </w:r>
      <w:r w:rsidRPr="00355D55">
        <w:rPr>
          <w:rFonts w:cs="굴림"/>
          <w:kern w:val="0"/>
          <w:sz w:val="23"/>
          <w:szCs w:val="23"/>
        </w:rPr>
        <w:t>2</w:t>
      </w:r>
      <w:r w:rsidRPr="00355D55">
        <w:rPr>
          <w:rFonts w:cs="굴림" w:hint="eastAsia"/>
          <w:kern w:val="0"/>
          <w:sz w:val="23"/>
          <w:szCs w:val="23"/>
        </w:rPr>
        <w:t>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적용</w:t>
      </w:r>
      <w:r w:rsidRPr="00355D55">
        <w:rPr>
          <w:rFonts w:cs="굴림"/>
          <w:kern w:val="0"/>
          <w:sz w:val="23"/>
          <w:szCs w:val="23"/>
        </w:rPr>
        <w:t xml:space="preserve"> insight </w:t>
      </w:r>
      <w:r w:rsidRPr="00355D55">
        <w:rPr>
          <w:rFonts w:cs="굴림" w:hint="eastAsia"/>
          <w:kern w:val="0"/>
          <w:sz w:val="23"/>
          <w:szCs w:val="23"/>
        </w:rPr>
        <w:t>등을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소개할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예정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실제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리스크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변화가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없는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상황에서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적용하여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많은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후회를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했음</w:t>
      </w:r>
      <w:r w:rsidRPr="00355D55">
        <w:rPr>
          <w:rFonts w:cs="굴림"/>
          <w:kern w:val="0"/>
          <w:sz w:val="23"/>
          <w:szCs w:val="23"/>
        </w:rPr>
        <w:t xml:space="preserve">. </w:t>
      </w:r>
      <w:r w:rsidRPr="00355D55">
        <w:rPr>
          <w:rFonts w:cs="굴림" w:hint="eastAsia"/>
          <w:kern w:val="0"/>
          <w:sz w:val="23"/>
          <w:szCs w:val="23"/>
        </w:rPr>
        <w:t>교과부에서는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각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발전소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주재관과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협의</w:t>
      </w:r>
      <w:r w:rsidRPr="00355D55">
        <w:rPr>
          <w:rFonts w:cs="굴림"/>
          <w:kern w:val="0"/>
          <w:sz w:val="23"/>
          <w:szCs w:val="23"/>
        </w:rPr>
        <w:t xml:space="preserve"> </w:t>
      </w:r>
      <w:r w:rsidRPr="00355D55">
        <w:rPr>
          <w:rFonts w:cs="굴림" w:hint="eastAsia"/>
          <w:kern w:val="0"/>
          <w:sz w:val="23"/>
          <w:szCs w:val="23"/>
        </w:rPr>
        <w:t>요구</w:t>
      </w:r>
      <w:r w:rsidRPr="00355D55">
        <w:rPr>
          <w:rFonts w:cs="굴림"/>
          <w:kern w:val="0"/>
          <w:sz w:val="23"/>
          <w:szCs w:val="23"/>
        </w:rPr>
        <w:t>.</w:t>
      </w:r>
    </w:p>
    <w:p w:rsidR="009062AD" w:rsidRPr="00355D55" w:rsidRDefault="009062AD" w:rsidP="00392B2D">
      <w:pPr>
        <w:widowControl/>
        <w:wordWrap/>
        <w:autoSpaceDE/>
        <w:autoSpaceDN/>
        <w:spacing w:after="0" w:line="240" w:lineRule="auto"/>
        <w:jc w:val="left"/>
        <w:rPr>
          <w:rFonts w:cs="굴림"/>
          <w:kern w:val="0"/>
          <w:sz w:val="23"/>
          <w:szCs w:val="23"/>
        </w:rPr>
      </w:pPr>
    </w:p>
    <w:p w:rsidR="009062AD" w:rsidRPr="00355D55" w:rsidRDefault="009062AD" w:rsidP="00B57331">
      <w:pPr>
        <w:pStyle w:val="hstyle0"/>
        <w:spacing w:after="120" w:line="336" w:lineRule="auto"/>
        <w:jc w:val="center"/>
        <w:rPr>
          <w:rFonts w:ascii="맑은 고딕" w:eastAsia="맑은 고딕" w:hAnsi="맑은 고딕"/>
          <w:b/>
          <w:color w:val="auto"/>
        </w:rPr>
      </w:pPr>
    </w:p>
    <w:p w:rsidR="009062AD" w:rsidRPr="00B57331" w:rsidRDefault="009062AD" w:rsidP="00547128">
      <w:pPr>
        <w:spacing w:after="0"/>
        <w:ind w:leftChars="25" w:left="31680" w:hangingChars="354" w:firstLine="31680"/>
        <w:rPr>
          <w:sz w:val="24"/>
        </w:rPr>
      </w:pPr>
    </w:p>
    <w:sectPr w:rsidR="009062AD" w:rsidRPr="00B57331" w:rsidSect="00B12A1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2AD" w:rsidRDefault="009062AD">
      <w:r>
        <w:separator/>
      </w:r>
    </w:p>
  </w:endnote>
  <w:endnote w:type="continuationSeparator" w:id="0">
    <w:p w:rsidR="009062AD" w:rsidRDefault="009062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2AD" w:rsidRDefault="009062AD">
      <w:r>
        <w:separator/>
      </w:r>
    </w:p>
  </w:footnote>
  <w:footnote w:type="continuationSeparator" w:id="0">
    <w:p w:rsidR="009062AD" w:rsidRDefault="009062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63B88"/>
    <w:multiLevelType w:val="hybridMultilevel"/>
    <w:tmpl w:val="3D42973E"/>
    <w:lvl w:ilvl="0" w:tplc="25720066">
      <w:start w:val="1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>
    <w:nsid w:val="51847F55"/>
    <w:multiLevelType w:val="hybridMultilevel"/>
    <w:tmpl w:val="60343C00"/>
    <w:lvl w:ilvl="0" w:tplc="25720066">
      <w:start w:val="1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2A7E"/>
    <w:rsid w:val="00063843"/>
    <w:rsid w:val="000A763D"/>
    <w:rsid w:val="000F264E"/>
    <w:rsid w:val="00113C60"/>
    <w:rsid w:val="00117EC2"/>
    <w:rsid w:val="001F407C"/>
    <w:rsid w:val="00235558"/>
    <w:rsid w:val="002559A5"/>
    <w:rsid w:val="002D4E84"/>
    <w:rsid w:val="002D7A36"/>
    <w:rsid w:val="00355D55"/>
    <w:rsid w:val="00356165"/>
    <w:rsid w:val="00392B2D"/>
    <w:rsid w:val="003C416D"/>
    <w:rsid w:val="003D7EE7"/>
    <w:rsid w:val="00447549"/>
    <w:rsid w:val="00481A04"/>
    <w:rsid w:val="00482702"/>
    <w:rsid w:val="00515FB1"/>
    <w:rsid w:val="00547128"/>
    <w:rsid w:val="0056057C"/>
    <w:rsid w:val="00564C0B"/>
    <w:rsid w:val="00583501"/>
    <w:rsid w:val="005853BF"/>
    <w:rsid w:val="005907A4"/>
    <w:rsid w:val="005C58D8"/>
    <w:rsid w:val="00653001"/>
    <w:rsid w:val="006B2CCE"/>
    <w:rsid w:val="00710F45"/>
    <w:rsid w:val="00744FF1"/>
    <w:rsid w:val="00754FD0"/>
    <w:rsid w:val="00772A7E"/>
    <w:rsid w:val="007969ED"/>
    <w:rsid w:val="009062AD"/>
    <w:rsid w:val="009626C2"/>
    <w:rsid w:val="009E2FFB"/>
    <w:rsid w:val="00A66CE3"/>
    <w:rsid w:val="00B12A1F"/>
    <w:rsid w:val="00B36766"/>
    <w:rsid w:val="00B57331"/>
    <w:rsid w:val="00BA467A"/>
    <w:rsid w:val="00C82AC6"/>
    <w:rsid w:val="00D86C84"/>
    <w:rsid w:val="00D96033"/>
    <w:rsid w:val="00DA512D"/>
    <w:rsid w:val="00DB0EEE"/>
    <w:rsid w:val="00E065E8"/>
    <w:rsid w:val="00EE750E"/>
    <w:rsid w:val="00F55A07"/>
    <w:rsid w:val="00FC30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tim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2A1F"/>
    <w:pPr>
      <w:widowControl w:val="0"/>
      <w:wordWrap w:val="0"/>
      <w:autoSpaceDE w:val="0"/>
      <w:autoSpaceDN w:val="0"/>
      <w:spacing w:after="200" w:line="276" w:lineRule="auto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55A07"/>
    <w:pPr>
      <w:ind w:leftChars="400" w:left="800"/>
    </w:pPr>
  </w:style>
  <w:style w:type="paragraph" w:styleId="Header">
    <w:name w:val="header"/>
    <w:basedOn w:val="Normal"/>
    <w:link w:val="HeaderChar"/>
    <w:uiPriority w:val="99"/>
    <w:rsid w:val="00B57331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76375"/>
  </w:style>
  <w:style w:type="paragraph" w:styleId="Footer">
    <w:name w:val="footer"/>
    <w:basedOn w:val="Normal"/>
    <w:link w:val="FooterChar"/>
    <w:uiPriority w:val="99"/>
    <w:rsid w:val="00B57331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76375"/>
  </w:style>
  <w:style w:type="paragraph" w:customStyle="1" w:styleId="hstyle0">
    <w:name w:val="hstyle0"/>
    <w:basedOn w:val="Normal"/>
    <w:uiPriority w:val="99"/>
    <w:rsid w:val="00B57331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573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3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3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3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3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227</TotalTime>
  <Pages>14</Pages>
  <Words>2096</Words>
  <Characters>11948</Characters>
  <Application>Microsoft Office Outlook</Application>
  <DocSecurity>0</DocSecurity>
  <Lines>0</Lines>
  <Paragraphs>0</Paragraphs>
  <ScaleCrop>false</ScaleCrop>
  <Company>Toshiba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Customer</cp:lastModifiedBy>
  <cp:revision>26</cp:revision>
  <dcterms:created xsi:type="dcterms:W3CDTF">2010-12-16T00:39:00Z</dcterms:created>
  <dcterms:modified xsi:type="dcterms:W3CDTF">2010-12-21T05:43:00Z</dcterms:modified>
</cp:coreProperties>
</file>